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E8026" w14:textId="77777777"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ED546A3" wp14:editId="0703D414">
                <wp:simplePos x="0" y="0"/>
                <wp:positionH relativeFrom="column">
                  <wp:posOffset>1533525</wp:posOffset>
                </wp:positionH>
                <wp:positionV relativeFrom="paragraph">
                  <wp:posOffset>-89535</wp:posOffset>
                </wp:positionV>
                <wp:extent cx="5474335" cy="1212215"/>
                <wp:effectExtent l="0" t="0" r="0" b="6985"/>
                <wp:wrapNone/>
                <wp:docPr id="1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829" w14:textId="77777777" w:rsidR="00700536" w:rsidRPr="00E606C2" w:rsidRDefault="00700536" w:rsidP="00E606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17CB2"/>
                                <w:sz w:val="48"/>
                                <w:szCs w:val="48"/>
                              </w:rPr>
                            </w:pPr>
                            <w:r w:rsidRPr="00E606C2">
                              <w:rPr>
                                <w:rFonts w:ascii="Comic Sans MS" w:hAnsi="Comic Sans MS"/>
                                <w:b/>
                                <w:color w:val="117CB2"/>
                                <w:sz w:val="48"/>
                                <w:szCs w:val="48"/>
                              </w:rPr>
                              <w:t>Easy Words and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75pt;margin-top:-7.05pt;width:431.05pt;height:95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6Ctg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" filled="f" stroked="f">
                <v:textbox>
                  <w:txbxContent>
                    <w:p w:rsidR="00700536" w:rsidRPr="00E606C2" w:rsidRDefault="00700536" w:rsidP="00E606C2">
                      <w:pPr>
                        <w:jc w:val="center"/>
                        <w:rPr>
                          <w:rFonts w:ascii="Comic Sans MS" w:hAnsi="Comic Sans MS"/>
                          <w:b/>
                          <w:color w:val="117CB2"/>
                          <w:sz w:val="48"/>
                          <w:szCs w:val="48"/>
                        </w:rPr>
                      </w:pPr>
                      <w:r w:rsidRPr="00E606C2">
                        <w:rPr>
                          <w:rFonts w:ascii="Comic Sans MS" w:hAnsi="Comic Sans MS"/>
                          <w:b/>
                          <w:color w:val="117CB2"/>
                          <w:sz w:val="48"/>
                          <w:szCs w:val="48"/>
                        </w:rPr>
                        <w:t>Easy Words and Pictures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4240" behindDoc="0" locked="0" layoutInCell="1" allowOverlap="1" wp14:anchorId="38EBB64B" wp14:editId="45BD2979">
            <wp:simplePos x="0" y="0"/>
            <wp:positionH relativeFrom="column">
              <wp:posOffset>-295275</wp:posOffset>
            </wp:positionH>
            <wp:positionV relativeFrom="paragraph">
              <wp:posOffset>-420370</wp:posOffset>
            </wp:positionV>
            <wp:extent cx="1226185" cy="1135380"/>
            <wp:effectExtent l="0" t="0" r="0" b="7620"/>
            <wp:wrapNone/>
            <wp:docPr id="147" name="Picture 5" descr="F:\protected\images\images\protecteds\20559\big\Easy_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tected\images\images\protecteds\20559\big\Easy_R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4ECD2B7" wp14:editId="0C5C5C19">
                <wp:simplePos x="0" y="0"/>
                <wp:positionH relativeFrom="column">
                  <wp:posOffset>-2801620</wp:posOffset>
                </wp:positionH>
                <wp:positionV relativeFrom="paragraph">
                  <wp:posOffset>-3241040</wp:posOffset>
                </wp:positionV>
                <wp:extent cx="8572500" cy="98425"/>
                <wp:effectExtent l="7937" t="0" r="26988" b="26987"/>
                <wp:wrapNone/>
                <wp:docPr id="1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572500" cy="98425"/>
                        </a:xfrm>
                        <a:prstGeom prst="rect">
                          <a:avLst/>
                        </a:prstGeom>
                        <a:solidFill>
                          <a:srgbClr val="117CB2"/>
                        </a:solidFill>
                        <a:ln w="9525">
                          <a:solidFill>
                            <a:srgbClr val="117CB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F8821" id="Rectangle 3" o:spid="_x0000_s1026" style="position:absolute;margin-left:-220.6pt;margin-top:-255.2pt;width:675pt;height:7.75pt;rotation:90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" fillcolor="#117cb2" strokecolor="#117cb2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E45E59A" wp14:editId="6A861976">
                <wp:simplePos x="0" y="0"/>
                <wp:positionH relativeFrom="column">
                  <wp:posOffset>-1564640</wp:posOffset>
                </wp:positionH>
                <wp:positionV relativeFrom="paragraph">
                  <wp:posOffset>996315</wp:posOffset>
                </wp:positionV>
                <wp:extent cx="8572500" cy="98425"/>
                <wp:effectExtent l="0" t="0" r="19050" b="15875"/>
                <wp:wrapNone/>
                <wp:docPr id="1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0" cy="98425"/>
                        </a:xfrm>
                        <a:prstGeom prst="rect">
                          <a:avLst/>
                        </a:prstGeom>
                        <a:solidFill>
                          <a:srgbClr val="117CB2"/>
                        </a:solidFill>
                        <a:ln w="9525">
                          <a:solidFill>
                            <a:srgbClr val="117CB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5D343" id="Rectangle 2" o:spid="_x0000_s1026" style="position:absolute;margin-left:-123.2pt;margin-top:78.45pt;width:675pt;height:7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" fillcolor="#117cb2" strokecolor="#117cb2"/>
            </w:pict>
          </mc:Fallback>
        </mc:AlternateContent>
      </w:r>
    </w:p>
    <w:p w14:paraId="4C56FEC1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407820DC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5B915D3B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72B27AF2" w14:textId="77777777" w:rsidR="00CC0902" w:rsidRPr="00C03034" w:rsidRDefault="00CB5204" w:rsidP="00833D93">
      <w:pPr>
        <w:rPr>
          <w:rFonts w:ascii="Arial Rounded MT Bold" w:hAnsi="Arial Rounded MT Bold"/>
          <w:color w:val="117CB2"/>
          <w:sz w:val="72"/>
          <w:szCs w:val="72"/>
        </w:rPr>
      </w:pPr>
      <w:r w:rsidRPr="00C03034">
        <w:rPr>
          <w:rFonts w:ascii="Arial Rounded MT Bold" w:hAnsi="Arial Rounded MT Bold"/>
          <w:color w:val="117CB2"/>
          <w:sz w:val="72"/>
          <w:szCs w:val="72"/>
        </w:rPr>
        <w:t>Being Active</w:t>
      </w:r>
    </w:p>
    <w:p w14:paraId="44237FF0" w14:textId="77777777" w:rsidR="00CB5204" w:rsidRPr="00C03034" w:rsidRDefault="00CE5D48" w:rsidP="00833D93">
      <w:pPr>
        <w:rPr>
          <w:rFonts w:ascii="Arial Rounded MT Bold" w:hAnsi="Arial Rounded MT Bold"/>
          <w:color w:val="117CB2"/>
          <w:sz w:val="48"/>
          <w:szCs w:val="48"/>
        </w:rPr>
      </w:pPr>
      <w:r>
        <w:rPr>
          <w:rFonts w:ascii="Arial Rounded MT Bold" w:hAnsi="Arial Rounded MT Bold"/>
          <w:color w:val="117CB2"/>
          <w:sz w:val="48"/>
          <w:szCs w:val="48"/>
        </w:rPr>
        <w:t>A g</w:t>
      </w:r>
      <w:r w:rsidR="00CB5204" w:rsidRPr="00C03034">
        <w:rPr>
          <w:rFonts w:ascii="Arial Rounded MT Bold" w:hAnsi="Arial Rounded MT Bold"/>
          <w:color w:val="117CB2"/>
          <w:sz w:val="48"/>
          <w:szCs w:val="48"/>
        </w:rPr>
        <w:t xml:space="preserve">uide for people with </w:t>
      </w:r>
      <w:r w:rsidR="00833D93">
        <w:rPr>
          <w:rFonts w:ascii="Arial Rounded MT Bold" w:hAnsi="Arial Rounded MT Bold"/>
          <w:color w:val="117CB2"/>
          <w:sz w:val="48"/>
          <w:szCs w:val="48"/>
        </w:rPr>
        <w:t>impairments</w:t>
      </w:r>
      <w:r w:rsidR="00CB5204" w:rsidRPr="00C03034">
        <w:rPr>
          <w:rFonts w:ascii="Arial Rounded MT Bold" w:hAnsi="Arial Rounded MT Bold"/>
          <w:color w:val="117CB2"/>
          <w:sz w:val="48"/>
          <w:szCs w:val="48"/>
        </w:rPr>
        <w:t xml:space="preserve"> or health conditions.</w:t>
      </w:r>
    </w:p>
    <w:p w14:paraId="20EFF4EE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309400AA" w14:textId="77777777"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8336" behindDoc="0" locked="0" layoutInCell="1" allowOverlap="1" wp14:anchorId="358BBFE0" wp14:editId="4D4CBF74">
            <wp:simplePos x="0" y="0"/>
            <wp:positionH relativeFrom="column">
              <wp:posOffset>-405765</wp:posOffset>
            </wp:positionH>
            <wp:positionV relativeFrom="paragraph">
              <wp:posOffset>80645</wp:posOffset>
            </wp:positionV>
            <wp:extent cx="4749165" cy="4114800"/>
            <wp:effectExtent l="0" t="0" r="0" b="0"/>
            <wp:wrapNone/>
            <wp:docPr id="144" name="Picture 9" descr="F:\protected\images\images\protecteds\17011\big\Wi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tected\images\images\protecteds\17011\big\Winn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480F" w14:textId="77777777" w:rsidR="00E606C2" w:rsidRDefault="009F6F91" w:rsidP="00E606C2">
      <w:pPr>
        <w:rPr>
          <w:rFonts w:ascii="Arial Rounded MT Bold" w:hAnsi="Arial Rounded MT Bol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9360" behindDoc="0" locked="0" layoutInCell="1" allowOverlap="1" wp14:anchorId="14599F22" wp14:editId="4D3A9499">
            <wp:simplePos x="0" y="0"/>
            <wp:positionH relativeFrom="column">
              <wp:posOffset>2494915</wp:posOffset>
            </wp:positionH>
            <wp:positionV relativeFrom="paragraph">
              <wp:posOffset>377190</wp:posOffset>
            </wp:positionV>
            <wp:extent cx="4079875" cy="3421380"/>
            <wp:effectExtent l="0" t="0" r="0" b="7620"/>
            <wp:wrapNone/>
            <wp:docPr id="143" name="Picture 10" descr="F:\protected\images\images\protecteds\17395\big\Indiana_St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tected\images\images\protecteds\17395\big\Indiana_Stro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B3A2C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0B5371D8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1B43265D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7A238EC8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4129760F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6EA2EA66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7B0739CC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5F4132EE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634BBCFC" w14:textId="77777777" w:rsidR="00E606C2" w:rsidRDefault="00E606C2" w:rsidP="00E606C2">
      <w:pPr>
        <w:rPr>
          <w:rFonts w:ascii="Arial Rounded MT Bold" w:hAnsi="Arial Rounded MT Bold"/>
          <w:sz w:val="32"/>
          <w:szCs w:val="32"/>
        </w:rPr>
      </w:pPr>
    </w:p>
    <w:p w14:paraId="6B9DF84B" w14:textId="77777777" w:rsidR="00E606C2" w:rsidRPr="00C03034" w:rsidRDefault="00247AE0" w:rsidP="00833D93">
      <w:pPr>
        <w:spacing w:after="0" w:line="240" w:lineRule="auto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 xml:space="preserve">This guide is from Activity Alliance </w:t>
      </w:r>
      <w:r w:rsidR="00142B1A">
        <w:rPr>
          <w:rFonts w:ascii="Arial Rounded MT Bold" w:hAnsi="Arial Rounded MT Bold"/>
          <w:color w:val="117CB2"/>
          <w:sz w:val="32"/>
          <w:szCs w:val="32"/>
        </w:rPr>
        <w:t xml:space="preserve">and </w:t>
      </w:r>
      <w:r w:rsidR="002E1E7A" w:rsidRPr="00C03034">
        <w:rPr>
          <w:rFonts w:ascii="Arial Rounded MT Bold" w:hAnsi="Arial Rounded MT Bold"/>
          <w:color w:val="117CB2"/>
          <w:sz w:val="32"/>
          <w:szCs w:val="32"/>
        </w:rPr>
        <w:t>Disability Rights UK (DRUK)</w:t>
      </w:r>
      <w:r w:rsidR="00E606C2" w:rsidRPr="00C03034">
        <w:rPr>
          <w:rFonts w:ascii="Arial Rounded MT Bold" w:hAnsi="Arial Rounded MT Bold"/>
          <w:color w:val="117CB2"/>
          <w:sz w:val="32"/>
          <w:szCs w:val="32"/>
        </w:rPr>
        <w:t>.</w:t>
      </w:r>
    </w:p>
    <w:p w14:paraId="264B52E7" w14:textId="77777777" w:rsidR="00E606C2" w:rsidRPr="00C03034" w:rsidRDefault="009F6F91" w:rsidP="00E606C2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30432" behindDoc="0" locked="0" layoutInCell="1" allowOverlap="1" wp14:anchorId="5B6382BA" wp14:editId="139B0EE9">
            <wp:simplePos x="0" y="0"/>
            <wp:positionH relativeFrom="column">
              <wp:posOffset>1785620</wp:posOffset>
            </wp:positionH>
            <wp:positionV relativeFrom="paragraph">
              <wp:posOffset>16510</wp:posOffset>
            </wp:positionV>
            <wp:extent cx="1222375" cy="1172845"/>
            <wp:effectExtent l="0" t="0" r="0" b="8255"/>
            <wp:wrapNone/>
            <wp:docPr id="141" name="Picture 141" descr="N:\Marketing and communications\Rebrand\FINAL logos\RGB_ digital\Activity Alliance 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N:\Marketing and communications\Rebrand\FINAL logos\RGB_ digital\Activity Alliance Logo_Strap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E97C55B" wp14:editId="5F7AFD30">
                <wp:simplePos x="0" y="0"/>
                <wp:positionH relativeFrom="column">
                  <wp:posOffset>4827905</wp:posOffset>
                </wp:positionH>
                <wp:positionV relativeFrom="paragraph">
                  <wp:posOffset>187960</wp:posOffset>
                </wp:positionV>
                <wp:extent cx="1971675" cy="990600"/>
                <wp:effectExtent l="0" t="0" r="9525" b="0"/>
                <wp:wrapNone/>
                <wp:docPr id="1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167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75BFB0" w14:textId="77777777" w:rsidR="00833D93" w:rsidRDefault="009F6F91">
                            <w:r w:rsidRPr="001E40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0E637" wp14:editId="24EC9E54">
                                  <wp:extent cx="1896745" cy="777875"/>
                                  <wp:effectExtent l="0" t="0" r="0" b="0"/>
                                  <wp:docPr id="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80.15pt;margin-top:14.8pt;width:155.25pt;height:7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833D93" w:rsidRDefault="009F6F91">
                      <w:r w:rsidRPr="001E406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96745" cy="777875"/>
                            <wp:effectExtent l="0" t="0" r="0" b="0"/>
                            <wp:docPr id="1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96288" behindDoc="0" locked="0" layoutInCell="1" allowOverlap="1" wp14:anchorId="0C4FFF12" wp14:editId="73F906D7">
            <wp:simplePos x="0" y="0"/>
            <wp:positionH relativeFrom="column">
              <wp:posOffset>3195320</wp:posOffset>
            </wp:positionH>
            <wp:positionV relativeFrom="paragraph">
              <wp:posOffset>184150</wp:posOffset>
            </wp:positionV>
            <wp:extent cx="1746885" cy="898525"/>
            <wp:effectExtent l="0" t="0" r="5715" b="0"/>
            <wp:wrapNone/>
            <wp:docPr id="139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832EC" w14:textId="77777777" w:rsidR="00CB5204" w:rsidRPr="00C03034" w:rsidRDefault="00833D93" w:rsidP="00833D93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t>December</w:t>
      </w:r>
      <w:r w:rsidR="00CB5204" w:rsidRPr="00C03034">
        <w:rPr>
          <w:rFonts w:ascii="Arial Rounded MT Bold" w:hAnsi="Arial Rounded MT Bold"/>
          <w:b/>
          <w:color w:val="117CB2"/>
          <w:sz w:val="32"/>
          <w:szCs w:val="32"/>
        </w:rPr>
        <w:t xml:space="preserve"> 2014</w:t>
      </w:r>
    </w:p>
    <w:p w14:paraId="5F865AC1" w14:textId="77777777" w:rsidR="00CB5204" w:rsidRPr="00C03034" w:rsidRDefault="00CB5204" w:rsidP="00C03034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C03034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Introduction</w:t>
      </w:r>
    </w:p>
    <w:p w14:paraId="405481D8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5060C3F" w14:textId="77777777"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0384" behindDoc="0" locked="0" layoutInCell="1" allowOverlap="1" wp14:anchorId="338853E0" wp14:editId="1006964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895350" cy="1229995"/>
            <wp:effectExtent l="0" t="0" r="0" b="8255"/>
            <wp:wrapNone/>
            <wp:docPr id="138" name="Picture 13" descr="F:\protected\images\images\protecteds\16079\big\Wait_for_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otected\images\images\protecteds\16079\big\Wait_for_ev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07905" w14:textId="77777777"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6FF8E22" w14:textId="77777777" w:rsidR="00CB5204" w:rsidRPr="00C0303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Most people are not as active as they w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ant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to be and do not exercise regularly.</w:t>
      </w:r>
    </w:p>
    <w:p w14:paraId="64FC759B" w14:textId="77777777"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438B18C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E001376" w14:textId="77777777"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67BF52AB" wp14:editId="31D34B28">
            <wp:simplePos x="0" y="0"/>
            <wp:positionH relativeFrom="column">
              <wp:posOffset>-74930</wp:posOffset>
            </wp:positionH>
            <wp:positionV relativeFrom="paragraph">
              <wp:posOffset>231140</wp:posOffset>
            </wp:positionV>
            <wp:extent cx="1226185" cy="1261110"/>
            <wp:effectExtent l="0" t="0" r="0" b="0"/>
            <wp:wrapNone/>
            <wp:docPr id="137" name="Picture 15" descr="F:\protected\images\images\protecteds\22679\big\Every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22679\big\Everyo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Exercising and keeping active </w:t>
      </w:r>
      <w:r w:rsidR="00C03034">
        <w:rPr>
          <w:rFonts w:ascii="Arial Rounded MT Bold" w:hAnsi="Arial Rounded MT Bold"/>
          <w:color w:val="117CB2"/>
          <w:sz w:val="32"/>
          <w:szCs w:val="32"/>
        </w:rPr>
        <w:t>is important.</w:t>
      </w:r>
    </w:p>
    <w:p w14:paraId="73F77A45" w14:textId="77777777"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81A9230" w14:textId="77777777"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E6735A6" w14:textId="77777777" w:rsidR="00CB5204" w:rsidRP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 xml:space="preserve">It </w:t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>improves your health and gives you the chance to meet new people.</w:t>
      </w:r>
    </w:p>
    <w:p w14:paraId="4881DEAC" w14:textId="77777777" w:rsidR="00C03034" w:rsidRDefault="00C0303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9483D42" w14:textId="77777777" w:rsid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1408" behindDoc="0" locked="0" layoutInCell="1" allowOverlap="1" wp14:anchorId="11F6F9A0" wp14:editId="4AD33C87">
            <wp:simplePos x="0" y="0"/>
            <wp:positionH relativeFrom="column">
              <wp:posOffset>-74930</wp:posOffset>
            </wp:positionH>
            <wp:positionV relativeFrom="paragraph">
              <wp:posOffset>137795</wp:posOffset>
            </wp:positionV>
            <wp:extent cx="1083945" cy="1529080"/>
            <wp:effectExtent l="0" t="0" r="1905" b="0"/>
            <wp:wrapNone/>
            <wp:docPr id="136" name="Picture 14" descr="F:\protected\images\images\protecteds\18723\big\He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18723\big\Heart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2DF7A" w14:textId="77777777" w:rsidR="00FB619A" w:rsidRPr="00C03034" w:rsidRDefault="009F6F91" w:rsidP="00FB619A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4C5D2DF" wp14:editId="543787F5">
                <wp:simplePos x="0" y="0"/>
                <wp:positionH relativeFrom="column">
                  <wp:posOffset>344170</wp:posOffset>
                </wp:positionH>
                <wp:positionV relativeFrom="paragraph">
                  <wp:posOffset>482600</wp:posOffset>
                </wp:positionV>
                <wp:extent cx="758825" cy="960120"/>
                <wp:effectExtent l="0" t="0" r="0" b="0"/>
                <wp:wrapNone/>
                <wp:docPr id="1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78088" w14:textId="77777777" w:rsidR="00700536" w:rsidRPr="00FB5FA3" w:rsidRDefault="00700536">
                            <w:pPr>
                              <w:rPr>
                                <w:rFonts w:ascii="Arial Black" w:hAnsi="Arial Black"/>
                                <w:color w:val="808080"/>
                                <w:sz w:val="72"/>
                                <w:szCs w:val="7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7.1pt;margin-top:38pt;width:59.75pt;height:75.6pt;z-index:25160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xuQIAAME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" filled="f" stroked="f">
                <v:textbox style="mso-fit-shape-to-text:t">
                  <w:txbxContent>
                    <w:p w:rsidR="00700536" w:rsidRPr="00FB5FA3" w:rsidRDefault="00700536">
                      <w:pPr>
                        <w:rPr>
                          <w:rFonts w:ascii="Arial Black" w:hAnsi="Arial Black"/>
                          <w:color w:val="808080"/>
                          <w:sz w:val="72"/>
                          <w:szCs w:val="7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Having health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conditions</w: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 or </w:t>
      </w:r>
      <w:r w:rsidR="00833D93">
        <w:rPr>
          <w:rFonts w:ascii="Arial Rounded MT Bold" w:hAnsi="Arial Rounded MT Bold"/>
          <w:color w:val="117CB2"/>
          <w:sz w:val="32"/>
          <w:szCs w:val="32"/>
        </w:rPr>
        <w:t xml:space="preserve">disability </w:t>
      </w:r>
      <w:r w:rsidR="00FB619A" w:rsidRPr="00C03034">
        <w:rPr>
          <w:rFonts w:ascii="Arial Rounded MT Bold" w:hAnsi="Arial Rounded MT Bold"/>
          <w:color w:val="117CB2"/>
          <w:sz w:val="32"/>
          <w:szCs w:val="32"/>
        </w:rPr>
        <w:t xml:space="preserve">can make it difficult to get involved in activities and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exercise.</w:t>
      </w:r>
    </w:p>
    <w:p w14:paraId="2323FE46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6DE8AB0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27B51D0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FFE642B" w14:textId="77777777" w:rsidR="00FB619A" w:rsidRDefault="00FB619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D5583A9" w14:textId="77777777" w:rsidR="00CB5204" w:rsidRPr="00C03034" w:rsidRDefault="009F6F91" w:rsidP="00FB619A">
      <w:pPr>
        <w:spacing w:after="0"/>
        <w:ind w:right="1842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71679EC3" wp14:editId="2F429A19">
            <wp:simplePos x="0" y="0"/>
            <wp:positionH relativeFrom="column">
              <wp:posOffset>3049905</wp:posOffset>
            </wp:positionH>
            <wp:positionV relativeFrom="paragraph">
              <wp:posOffset>197485</wp:posOffset>
            </wp:positionV>
            <wp:extent cx="3433445" cy="3436620"/>
            <wp:effectExtent l="0" t="0" r="0" b="0"/>
            <wp:wrapNone/>
            <wp:docPr id="127" name="Picture 18" descr="F:\protected\images\images\protecteds\15715\big\Ide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tected\images\images\protecteds\15715\big\Idea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This guide gives </w:t>
      </w:r>
      <w:proofErr w:type="spellStart"/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>you</w:t>
      </w:r>
      <w:proofErr w:type="spellEnd"/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 ideas on what </w:t>
      </w:r>
      <w:r w:rsidR="00FB619A">
        <w:rPr>
          <w:rFonts w:ascii="Arial Rounded MT Bold" w:hAnsi="Arial Rounded MT Bold"/>
          <w:color w:val="117CB2"/>
          <w:sz w:val="32"/>
          <w:szCs w:val="32"/>
        </w:rPr>
        <w:t>you</w:t>
      </w:r>
      <w:r w:rsidR="00CB5204" w:rsidRPr="00C03034">
        <w:rPr>
          <w:rFonts w:ascii="Arial Rounded MT Bold" w:hAnsi="Arial Rounded MT Bold"/>
          <w:color w:val="117CB2"/>
          <w:sz w:val="32"/>
          <w:szCs w:val="32"/>
        </w:rPr>
        <w:t xml:space="preserve"> can do to be more active and exercise regularly.</w:t>
      </w:r>
    </w:p>
    <w:p w14:paraId="54A8D385" w14:textId="77777777" w:rsidR="00CB5204" w:rsidRPr="00C0303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BC76929" w14:textId="77777777" w:rsidR="00897EEE" w:rsidRDefault="00897EEE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5C1A2D8C" w14:textId="77777777" w:rsidR="00CB5204" w:rsidRDefault="00897EEE" w:rsidP="006A455D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4F2568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In this guide</w:t>
      </w:r>
    </w:p>
    <w:p w14:paraId="7352442D" w14:textId="77777777" w:rsidR="005B637C" w:rsidRPr="004F2568" w:rsidRDefault="005B637C" w:rsidP="006A455D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</w:p>
    <w:p w14:paraId="360E56E7" w14:textId="77777777" w:rsidR="00CB520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F28ACC4" w14:textId="77777777" w:rsidR="006A455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291E8348" wp14:editId="129F1E9A">
            <wp:simplePos x="0" y="0"/>
            <wp:positionH relativeFrom="column">
              <wp:posOffset>-317500</wp:posOffset>
            </wp:positionH>
            <wp:positionV relativeFrom="paragraph">
              <wp:posOffset>65405</wp:posOffset>
            </wp:positionV>
            <wp:extent cx="2103120" cy="2252980"/>
            <wp:effectExtent l="0" t="0" r="0" b="0"/>
            <wp:wrapNone/>
            <wp:docPr id="126" name="Picture 1" descr="F:\protected\images\images\protecteds\18405\big\Li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8405\big\List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B4AB" w14:textId="77777777" w:rsidR="00CB5204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Why should I be more active?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4</w:t>
      </w:r>
    </w:p>
    <w:p w14:paraId="4FB7D950" w14:textId="77777777"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14:paraId="5B18C00E" w14:textId="77777777"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How do I get more active?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6</w:t>
      </w:r>
    </w:p>
    <w:p w14:paraId="5F8CCBCD" w14:textId="77777777"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14:paraId="377354D6" w14:textId="77777777"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What activities should I do?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– Page </w:t>
      </w:r>
      <w:r w:rsidR="006A455D" w:rsidRPr="004F2568">
        <w:rPr>
          <w:rFonts w:ascii="Arial Rounded MT Bold" w:hAnsi="Arial Rounded MT Bold"/>
          <w:b/>
          <w:color w:val="117CB2"/>
          <w:sz w:val="36"/>
          <w:szCs w:val="36"/>
        </w:rPr>
        <w:t>1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1</w:t>
      </w:r>
    </w:p>
    <w:p w14:paraId="5E8A55A8" w14:textId="77777777" w:rsidR="006A455D" w:rsidRPr="004F2568" w:rsidRDefault="006A455D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</w:p>
    <w:p w14:paraId="7C04E58B" w14:textId="77777777" w:rsidR="005A22C9" w:rsidRPr="004F2568" w:rsidRDefault="005A22C9" w:rsidP="004F2568">
      <w:pPr>
        <w:spacing w:after="0"/>
        <w:ind w:left="3119"/>
        <w:rPr>
          <w:rFonts w:ascii="Arial Rounded MT Bold" w:hAnsi="Arial Rounded MT Bold"/>
          <w:b/>
          <w:color w:val="117CB2"/>
          <w:sz w:val="36"/>
          <w:szCs w:val="36"/>
        </w:rPr>
      </w:pPr>
      <w:r w:rsidRPr="004F2568">
        <w:rPr>
          <w:rFonts w:ascii="Arial Rounded MT Bold" w:hAnsi="Arial Rounded MT Bold"/>
          <w:b/>
          <w:color w:val="117CB2"/>
          <w:sz w:val="36"/>
          <w:szCs w:val="36"/>
        </w:rPr>
        <w:t>Where can I find out more?</w:t>
      </w:r>
      <w:r w:rsidR="00897EEE" w:rsidRPr="004F2568">
        <w:rPr>
          <w:rFonts w:ascii="Arial Rounded MT Bold" w:hAnsi="Arial Rounded MT Bold"/>
          <w:b/>
          <w:color w:val="117CB2"/>
          <w:sz w:val="36"/>
          <w:szCs w:val="36"/>
        </w:rPr>
        <w:t xml:space="preserve"> </w:t>
      </w:r>
      <w:r w:rsidR="006A455D" w:rsidRPr="004F2568">
        <w:rPr>
          <w:rFonts w:ascii="Arial Rounded MT Bold" w:hAnsi="Arial Rounded MT Bold"/>
          <w:b/>
          <w:color w:val="117CB2"/>
          <w:sz w:val="36"/>
          <w:szCs w:val="36"/>
        </w:rPr>
        <w:t>– Page 1</w:t>
      </w:r>
      <w:r w:rsidR="004F2568" w:rsidRPr="004F2568">
        <w:rPr>
          <w:rFonts w:ascii="Arial Rounded MT Bold" w:hAnsi="Arial Rounded MT Bold"/>
          <w:b/>
          <w:color w:val="117CB2"/>
          <w:sz w:val="36"/>
          <w:szCs w:val="36"/>
        </w:rPr>
        <w:t>7</w:t>
      </w:r>
    </w:p>
    <w:p w14:paraId="62E70BB1" w14:textId="77777777" w:rsidR="00CB5204" w:rsidRDefault="00CB520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4B86B6D" w14:textId="77777777" w:rsidR="006A455D" w:rsidRPr="00C03034" w:rsidRDefault="006A455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1FE248A" w14:textId="77777777" w:rsidR="007E367E" w:rsidRPr="00C03034" w:rsidRDefault="007E367E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 w:rsidRPr="00C03034"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14:paraId="4DCCAA35" w14:textId="77777777" w:rsidR="005A22C9" w:rsidRPr="00897EEE" w:rsidRDefault="005A22C9" w:rsidP="00897EEE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897EEE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Why should I be more active?</w:t>
      </w:r>
    </w:p>
    <w:p w14:paraId="3FAA988F" w14:textId="77777777" w:rsidR="00897EEE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9600" behindDoc="0" locked="0" layoutInCell="1" allowOverlap="1" wp14:anchorId="7D65AB52" wp14:editId="406A5D87">
            <wp:simplePos x="0" y="0"/>
            <wp:positionH relativeFrom="column">
              <wp:posOffset>-121285</wp:posOffset>
            </wp:positionH>
            <wp:positionV relativeFrom="paragraph">
              <wp:posOffset>78740</wp:posOffset>
            </wp:positionV>
            <wp:extent cx="921385" cy="1159510"/>
            <wp:effectExtent l="0" t="0" r="0" b="2540"/>
            <wp:wrapNone/>
            <wp:docPr id="125" name="Picture 23" descr="F:\protected\images\images\protecteds\20711\big\Laugh_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rotected\images\images\protecteds\20711\big\Laugh_At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B6F9B" w14:textId="77777777" w:rsidR="00897EEE" w:rsidRPr="00C03034" w:rsidRDefault="00897EEE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61E555FD" w14:textId="77777777" w:rsidR="005A22C9" w:rsidRDefault="005A22C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Being active is good for your health and well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-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being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physically and mentally. </w:t>
      </w:r>
    </w:p>
    <w:p w14:paraId="3620AC18" w14:textId="77777777" w:rsidR="00897EE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91168" behindDoc="0" locked="0" layoutInCell="1" allowOverlap="1" wp14:anchorId="4B92DDE2" wp14:editId="5C56F8C6">
            <wp:simplePos x="0" y="0"/>
            <wp:positionH relativeFrom="column">
              <wp:posOffset>-280035</wp:posOffset>
            </wp:positionH>
            <wp:positionV relativeFrom="paragraph">
              <wp:posOffset>144145</wp:posOffset>
            </wp:positionV>
            <wp:extent cx="1620520" cy="1639570"/>
            <wp:effectExtent l="0" t="0" r="0" b="0"/>
            <wp:wrapNone/>
            <wp:docPr id="124" name="Picture 22" descr="F:\protected\images\images\protecteds\17543\big\Weights_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rotected\images\images\protecteds\17543\big\Weights_Mach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6DEC0" w14:textId="77777777" w:rsidR="00897EEE" w:rsidRPr="00C03034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14C30E8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Having a health</w: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 xml:space="preserve"> condition or impairment may affect what you can do but you can still try. </w:t>
      </w:r>
    </w:p>
    <w:p w14:paraId="72FD2738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4D6819B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43717A9" w14:textId="77777777" w:rsidR="005A22C9" w:rsidRPr="00C03034" w:rsidRDefault="005A22C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Being active will make a fitter, healthier you!</w:t>
      </w:r>
    </w:p>
    <w:p w14:paraId="30938E14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7BE6D62" w14:textId="77777777" w:rsidR="00CC1DB6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7552" behindDoc="0" locked="0" layoutInCell="1" allowOverlap="1" wp14:anchorId="0F929D53" wp14:editId="06AA2105">
            <wp:simplePos x="0" y="0"/>
            <wp:positionH relativeFrom="column">
              <wp:posOffset>-280035</wp:posOffset>
            </wp:positionH>
            <wp:positionV relativeFrom="paragraph">
              <wp:posOffset>29845</wp:posOffset>
            </wp:positionV>
            <wp:extent cx="1318260" cy="914400"/>
            <wp:effectExtent l="0" t="0" r="0" b="0"/>
            <wp:wrapNone/>
            <wp:docPr id="123" name="Picture 21" descr="F:\protected\images\images\protecteds\22041\big\Frien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otected\images\images\protecteds\22041\big\Friends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71374" w14:textId="77777777" w:rsidR="00CC1DB6" w:rsidRPr="00C03034" w:rsidRDefault="00CC1DB6" w:rsidP="00CC1DB6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also helps you meet people and make new friends.</w:t>
      </w:r>
      <w:r w:rsidR="00C406DD" w:rsidRPr="00C40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6323497" w14:textId="77777777"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F184A76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1ED8742" w14:textId="77777777" w:rsidR="00897EEE" w:rsidRDefault="00897EE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06AA227" w14:textId="77777777" w:rsidR="005A22C9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06528" behindDoc="0" locked="0" layoutInCell="1" allowOverlap="1" wp14:anchorId="47C16235" wp14:editId="60E1573B">
            <wp:simplePos x="0" y="0"/>
            <wp:positionH relativeFrom="column">
              <wp:posOffset>-280035</wp:posOffset>
            </wp:positionH>
            <wp:positionV relativeFrom="paragraph">
              <wp:posOffset>104140</wp:posOffset>
            </wp:positionV>
            <wp:extent cx="1163320" cy="1645920"/>
            <wp:effectExtent l="0" t="0" r="0" b="0"/>
            <wp:wrapNone/>
            <wp:docPr id="122" name="Picture 14" descr="F:\protected\images\images\protecteds\18723\big\He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18723\big\Heart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>People who exercise regularly will enjoy the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se</w: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 xml:space="preserve"> health benefits:</w:t>
      </w:r>
    </w:p>
    <w:p w14:paraId="75DB8E54" w14:textId="77777777" w:rsidR="005A22C9" w:rsidRPr="00C03034" w:rsidRDefault="005A22C9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early death</w:t>
      </w:r>
    </w:p>
    <w:p w14:paraId="02F01665" w14:textId="77777777" w:rsidR="005A22C9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FDC5351" wp14:editId="02751EF3">
                <wp:simplePos x="0" y="0"/>
                <wp:positionH relativeFrom="column">
                  <wp:posOffset>203200</wp:posOffset>
                </wp:positionH>
                <wp:positionV relativeFrom="paragraph">
                  <wp:posOffset>80645</wp:posOffset>
                </wp:positionV>
                <wp:extent cx="758825" cy="1093470"/>
                <wp:effectExtent l="0" t="0" r="0" b="0"/>
                <wp:wrapNone/>
                <wp:docPr id="1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C9551" w14:textId="77777777" w:rsidR="00700536" w:rsidRPr="00CC1DB6" w:rsidRDefault="00700536" w:rsidP="00C406DD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6pt;margin-top:6.35pt;width:59.75pt;height:86.1pt;z-index:25160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" filled="f" stroked="f">
                <v:textbox style="mso-fit-shape-to-text:t">
                  <w:txbxContent>
                    <w:p w:rsidR="00700536" w:rsidRPr="00CC1DB6" w:rsidRDefault="00700536" w:rsidP="00C406DD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5A22C9" w:rsidRPr="00C03034">
        <w:rPr>
          <w:rFonts w:ascii="Arial Rounded MT Bold" w:hAnsi="Arial Rounded MT Bold"/>
          <w:color w:val="117CB2"/>
          <w:sz w:val="32"/>
          <w:szCs w:val="32"/>
        </w:rPr>
        <w:t>lower risk of heart disease and strokes</w:t>
      </w:r>
    </w:p>
    <w:p w14:paraId="4F97C721" w14:textId="77777777" w:rsidR="005A22C9" w:rsidRPr="00C03034" w:rsidRDefault="007E367E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type 2 diabetes</w:t>
      </w:r>
    </w:p>
    <w:p w14:paraId="0CBF1DCD" w14:textId="77777777" w:rsidR="007E367E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0624" behindDoc="0" locked="0" layoutInCell="1" allowOverlap="1" wp14:anchorId="6230FF8E" wp14:editId="0CC8DC08">
            <wp:simplePos x="0" y="0"/>
            <wp:positionH relativeFrom="column">
              <wp:posOffset>-311150</wp:posOffset>
            </wp:positionH>
            <wp:positionV relativeFrom="paragraph">
              <wp:posOffset>251460</wp:posOffset>
            </wp:positionV>
            <wp:extent cx="1352550" cy="1482090"/>
            <wp:effectExtent l="0" t="0" r="0" b="3810"/>
            <wp:wrapNone/>
            <wp:docPr id="120" name="Picture 25" descr="F:\protected\images\images\protecteds\18769\big\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rotected\images\images\protecteds\18769\big\Stres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lower risk of colon cancer</w:t>
      </w:r>
    </w:p>
    <w:p w14:paraId="1AE6FFAA" w14:textId="77777777" w:rsidR="007E367E" w:rsidRPr="00C03034" w:rsidRDefault="007E367E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lower risk of depression</w:t>
      </w:r>
    </w:p>
    <w:p w14:paraId="2AEAED75" w14:textId="77777777" w:rsidR="007E367E" w:rsidRPr="00C03034" w:rsidRDefault="009F6F91" w:rsidP="00025E28">
      <w:pPr>
        <w:pStyle w:val="ListParagraph"/>
        <w:numPr>
          <w:ilvl w:val="0"/>
          <w:numId w:val="1"/>
        </w:numPr>
        <w:spacing w:before="240" w:after="0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0ADE98A" wp14:editId="7AE5034F">
                <wp:simplePos x="0" y="0"/>
                <wp:positionH relativeFrom="column">
                  <wp:posOffset>544830</wp:posOffset>
                </wp:positionH>
                <wp:positionV relativeFrom="paragraph">
                  <wp:posOffset>248285</wp:posOffset>
                </wp:positionV>
                <wp:extent cx="758825" cy="1256030"/>
                <wp:effectExtent l="0" t="0" r="0" b="1270"/>
                <wp:wrapNone/>
                <wp:docPr id="1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C3E4E" w14:textId="77777777" w:rsidR="00700536" w:rsidRPr="00C406DD" w:rsidRDefault="00700536" w:rsidP="00C406DD">
                            <w:pPr>
                              <w:rPr>
                                <w:color w:val="FF0000"/>
                                <w:sz w:val="128"/>
                                <w:szCs w:val="128"/>
                              </w:rPr>
                            </w:pPr>
                            <w:r w:rsidRPr="00C406DD">
                              <w:rPr>
                                <w:rFonts w:ascii="Arial Black" w:hAnsi="Arial Black"/>
                                <w:color w:val="FF0000"/>
                                <w:sz w:val="128"/>
                                <w:szCs w:val="128"/>
                              </w:rPr>
                              <w:sym w:font="Wingdings" w:char="F0F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2.9pt;margin-top:19.55pt;width:59.75pt;height:98.9pt;z-index:25161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" filled="f" stroked="f">
                <v:textbox style="mso-fit-shape-to-text:t">
                  <w:txbxContent>
                    <w:p w:rsidR="00700536" w:rsidRPr="00C406DD" w:rsidRDefault="00700536" w:rsidP="00C406DD">
                      <w:pPr>
                        <w:rPr>
                          <w:color w:val="FF0000"/>
                          <w:sz w:val="128"/>
                          <w:szCs w:val="128"/>
                        </w:rPr>
                      </w:pPr>
                      <w:r w:rsidRPr="00C406DD">
                        <w:rPr>
                          <w:rFonts w:ascii="Arial Black" w:hAnsi="Arial Black"/>
                          <w:color w:val="FF0000"/>
                          <w:sz w:val="128"/>
                          <w:szCs w:val="128"/>
                        </w:rPr>
                        <w:sym w:font="Wingdings" w:char="F0FB"/>
                      </w:r>
                    </w:p>
                  </w:txbxContent>
                </v:textbox>
              </v:shape>
            </w:pict>
          </mc:Fallback>
        </mc:AlternateConten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lower risk of dementia</w:t>
      </w:r>
    </w:p>
    <w:p w14:paraId="11A46D09" w14:textId="77777777"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BF7A957" w14:textId="77777777" w:rsidR="00C406DD" w:rsidRDefault="00C406DD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17285BDB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2588DBF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A4279CF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347AE22" w14:textId="77777777" w:rsidR="007E367E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EBCE609" wp14:editId="6FD1B651">
                <wp:simplePos x="0" y="0"/>
                <wp:positionH relativeFrom="column">
                  <wp:posOffset>528955</wp:posOffset>
                </wp:positionH>
                <wp:positionV relativeFrom="paragraph">
                  <wp:posOffset>71120</wp:posOffset>
                </wp:positionV>
                <wp:extent cx="758825" cy="1093470"/>
                <wp:effectExtent l="0" t="0" r="0" b="0"/>
                <wp:wrapNone/>
                <wp:docPr id="1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D4E61" w14:textId="77777777" w:rsidR="00700536" w:rsidRPr="00CC1DB6" w:rsidRDefault="00700536" w:rsidP="002D7BB4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41.65pt;margin-top:5.6pt;width:59.75pt;height:86.1pt;z-index:25161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H1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" filled="f" stroked="f">
                <v:textbox style="mso-fit-shape-to-text:t">
                  <w:txbxContent>
                    <w:p w:rsidR="00700536" w:rsidRPr="00CC1DB6" w:rsidRDefault="00700536" w:rsidP="002D7BB4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5504" behindDoc="0" locked="0" layoutInCell="1" allowOverlap="1" wp14:anchorId="5B4C3377" wp14:editId="155F47C1">
            <wp:simplePos x="0" y="0"/>
            <wp:positionH relativeFrom="column">
              <wp:posOffset>35560</wp:posOffset>
            </wp:positionH>
            <wp:positionV relativeFrom="paragraph">
              <wp:posOffset>-307340</wp:posOffset>
            </wp:positionV>
            <wp:extent cx="974090" cy="848360"/>
            <wp:effectExtent l="0" t="0" r="0" b="8890"/>
            <wp:wrapNone/>
            <wp:docPr id="117" name="Picture 19" descr="F:\protected\images\images\protecteds\21155\big\B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rotected\images\images\protecteds\21155\big\Bra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 xml:space="preserve">It also improves </w:t>
      </w:r>
      <w:r w:rsidR="002D7BB4">
        <w:rPr>
          <w:rFonts w:ascii="Arial Rounded MT Bold" w:hAnsi="Arial Rounded MT Bold"/>
          <w:color w:val="117CB2"/>
          <w:sz w:val="32"/>
          <w:szCs w:val="32"/>
        </w:rPr>
        <w:t>your memory and brain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, reduces stress and helps you sleep.</w:t>
      </w:r>
    </w:p>
    <w:p w14:paraId="6FEFEDBE" w14:textId="77777777" w:rsidR="00CC1DB6" w:rsidRDefault="00CC1DB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2809659" w14:textId="77777777" w:rsidR="006A455D" w:rsidRDefault="006A455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A14BCB4" w14:textId="77777777" w:rsidR="006A455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035083B2" wp14:editId="42D8E934">
            <wp:simplePos x="0" y="0"/>
            <wp:positionH relativeFrom="column">
              <wp:posOffset>-284480</wp:posOffset>
            </wp:positionH>
            <wp:positionV relativeFrom="paragraph">
              <wp:posOffset>64770</wp:posOffset>
            </wp:positionV>
            <wp:extent cx="1459230" cy="1551305"/>
            <wp:effectExtent l="0" t="0" r="7620" b="0"/>
            <wp:wrapNone/>
            <wp:docPr id="116" name="Picture 27" descr="F:\protected\images\images\protecteds\16243\big\A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6243\big\Agre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84692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4D80835" w14:textId="77777777" w:rsidR="007E367E" w:rsidRDefault="007E36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Experts say it is best to exercise with </w:t>
      </w:r>
      <w:r w:rsidR="00307D7B">
        <w:rPr>
          <w:rFonts w:ascii="Arial Rounded MT Bold" w:hAnsi="Arial Rounded MT Bold"/>
          <w:color w:val="117CB2"/>
          <w:sz w:val="32"/>
          <w:szCs w:val="32"/>
        </w:rPr>
        <w:t>friends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or in a group and to exercise outside if possible.</w:t>
      </w:r>
    </w:p>
    <w:p w14:paraId="7EBFC9CB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EAD6A35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DD037A9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7F44861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1897FFD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2FFE315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DB74BC3" w14:textId="77777777" w:rsidR="00307D7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4720" behindDoc="0" locked="0" layoutInCell="1" allowOverlap="1" wp14:anchorId="167749CF" wp14:editId="7957537A">
            <wp:simplePos x="0" y="0"/>
            <wp:positionH relativeFrom="column">
              <wp:posOffset>-340360</wp:posOffset>
            </wp:positionH>
            <wp:positionV relativeFrom="paragraph">
              <wp:posOffset>139700</wp:posOffset>
            </wp:positionV>
            <wp:extent cx="1683385" cy="1450340"/>
            <wp:effectExtent l="0" t="0" r="0" b="0"/>
            <wp:wrapNone/>
            <wp:docPr id="115" name="Picture 9" descr="F:\protected\images\images\protecteds\17011\big\Wi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tected\images\images\protecteds\17011\big\Winner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234FB" w14:textId="77777777" w:rsidR="00307D7B" w:rsidRPr="00C03034" w:rsidRDefault="00307D7B" w:rsidP="00307D7B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Exercise should be fun, even if it is hard at first!</w:t>
      </w:r>
    </w:p>
    <w:p w14:paraId="60177A6A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FC030CF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B1D8284" w14:textId="77777777" w:rsidR="007E367E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It </w:t>
      </w:r>
      <w:r w:rsidR="007E367E" w:rsidRPr="00C03034">
        <w:rPr>
          <w:rFonts w:ascii="Arial Rounded MT Bold" w:hAnsi="Arial Rounded MT Bold"/>
          <w:color w:val="117CB2"/>
          <w:sz w:val="32"/>
          <w:szCs w:val="32"/>
        </w:rPr>
        <w:t>may tire you out in the short term but over time it will give you more energy.</w:t>
      </w:r>
    </w:p>
    <w:p w14:paraId="0624CB9D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CA3E85A" w14:textId="77777777" w:rsidR="002D7BB4" w:rsidRDefault="002D7BB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715A5E1" w14:textId="77777777" w:rsidR="00307D7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5744" behindDoc="0" locked="0" layoutInCell="1" allowOverlap="1" wp14:anchorId="262A61E3" wp14:editId="42FA10F7">
            <wp:simplePos x="0" y="0"/>
            <wp:positionH relativeFrom="column">
              <wp:posOffset>-342900</wp:posOffset>
            </wp:positionH>
            <wp:positionV relativeFrom="paragraph">
              <wp:posOffset>136525</wp:posOffset>
            </wp:positionV>
            <wp:extent cx="1604645" cy="1860550"/>
            <wp:effectExtent l="0" t="0" r="0" b="6350"/>
            <wp:wrapNone/>
            <wp:docPr id="1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972C5" w14:textId="77777777" w:rsidR="00307D7B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804B4BA" w14:textId="77777777" w:rsidR="00307D7B" w:rsidRPr="00C03034" w:rsidRDefault="00307D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7961025" w14:textId="77777777" w:rsidR="009B126B" w:rsidRPr="00C03034" w:rsidRDefault="007E36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Your GP</w:t>
      </w:r>
      <w:r w:rsidR="00307D7B">
        <w:rPr>
          <w:rFonts w:ascii="Arial Rounded MT Bold" w:hAnsi="Arial Rounded MT Bold"/>
          <w:color w:val="117CB2"/>
          <w:sz w:val="32"/>
          <w:szCs w:val="32"/>
        </w:rPr>
        <w:t xml:space="preserve"> can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help you find a local exercise or activity group.</w:t>
      </w:r>
    </w:p>
    <w:p w14:paraId="52F64DB5" w14:textId="77777777"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4E0FF2BE" w14:textId="77777777" w:rsidR="009B126B" w:rsidRPr="00176045" w:rsidRDefault="009B126B" w:rsidP="00176045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176045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How do I get more active?</w:t>
      </w:r>
    </w:p>
    <w:p w14:paraId="54E042A2" w14:textId="77777777"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A691200" w14:textId="77777777"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BE458F9" w14:textId="77777777" w:rsidR="0017604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6768" behindDoc="0" locked="0" layoutInCell="1" allowOverlap="1" wp14:anchorId="0E69A2DC" wp14:editId="05997E35">
            <wp:simplePos x="0" y="0"/>
            <wp:positionH relativeFrom="column">
              <wp:posOffset>-465455</wp:posOffset>
            </wp:positionH>
            <wp:positionV relativeFrom="paragraph">
              <wp:posOffset>25400</wp:posOffset>
            </wp:positionV>
            <wp:extent cx="958215" cy="835660"/>
            <wp:effectExtent l="0" t="0" r="0" b="2540"/>
            <wp:wrapNone/>
            <wp:docPr id="113" name="Picture 30" descr="F:\protected\images\images\protecteds\15593\big\Ru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rotected\images\images\protecteds\15593\big\Run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3388" w14:textId="77777777" w:rsidR="007E367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C8B7824" wp14:editId="3D8CE275">
                <wp:simplePos x="0" y="0"/>
                <wp:positionH relativeFrom="column">
                  <wp:posOffset>505460</wp:posOffset>
                </wp:positionH>
                <wp:positionV relativeFrom="paragraph">
                  <wp:posOffset>180340</wp:posOffset>
                </wp:positionV>
                <wp:extent cx="441325" cy="551815"/>
                <wp:effectExtent l="19050" t="19050" r="73025" b="38735"/>
                <wp:wrapNone/>
                <wp:docPr id="131" name="Ar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25" cy="5518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C520" id="Arc 13" o:spid="_x0000_s1026" style="position:absolute;margin-left:39.8pt;margin-top:14.2pt;width:34.75pt;height:43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" path="m-1,nfc11929,,21600,9670,21600,21600em-1,nsc11929,,21600,9670,21600,21600l,21600,-1,xe" filled="f" strokecolor="#7f7f7f" strokeweight="3pt">
                <v:stroke endarrow="block"/>
                <v:path arrowok="t" o:extrusionok="f" o:connecttype="custom" o:connectlocs="0,0;441325,551815;0,551815" o:connectangles="0,0,0"/>
              </v:shape>
            </w:pict>
          </mc:Fallback>
        </mc:AlternateConten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haven’t exercised </w:t>
      </w:r>
      <w:r w:rsidR="00B3128A">
        <w:rPr>
          <w:rFonts w:ascii="Arial Rounded MT Bold" w:hAnsi="Arial Rounded MT Bold"/>
          <w:color w:val="117CB2"/>
          <w:sz w:val="32"/>
          <w:szCs w:val="32"/>
        </w:rPr>
        <w:t>recently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then start with small exercises and slowly build up.</w:t>
      </w:r>
    </w:p>
    <w:p w14:paraId="6463B19C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FA19944" w14:textId="77777777" w:rsidR="0017604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60D87333" wp14:editId="6AC85D6B">
            <wp:simplePos x="0" y="0"/>
            <wp:positionH relativeFrom="column">
              <wp:posOffset>407035</wp:posOffset>
            </wp:positionH>
            <wp:positionV relativeFrom="paragraph">
              <wp:posOffset>31115</wp:posOffset>
            </wp:positionV>
            <wp:extent cx="861695" cy="1119505"/>
            <wp:effectExtent l="0" t="0" r="0" b="4445"/>
            <wp:wrapNone/>
            <wp:docPr id="111" name="Picture 31" descr="F:\protected\images\images\protecteds\18883\big\L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rotected\images\images\protecteds\18883\big\Lea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1BF9C" w14:textId="77777777" w:rsidR="009B126B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Remember one simple rule</w:t>
      </w:r>
      <w:r w:rsidR="00176045">
        <w:rPr>
          <w:rFonts w:ascii="Arial Rounded MT Bold" w:hAnsi="Arial Rounded MT Bold"/>
          <w:color w:val="117CB2"/>
          <w:sz w:val="32"/>
          <w:szCs w:val="32"/>
        </w:rPr>
        <w:t>: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Don’t do more now than you’ll be able to do tomorrow</w:t>
      </w:r>
      <w:r w:rsidR="00176045">
        <w:rPr>
          <w:rFonts w:ascii="Arial Rounded MT Bold" w:hAnsi="Arial Rounded MT Bold"/>
          <w:color w:val="117CB2"/>
          <w:sz w:val="32"/>
          <w:szCs w:val="32"/>
        </w:rPr>
        <w:t>.</w:t>
      </w:r>
    </w:p>
    <w:p w14:paraId="6DA0B1D0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8D27937" w14:textId="77777777"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D81082C" w14:textId="77777777"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A236DFA" w14:textId="77777777"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C3F0288" w14:textId="77777777" w:rsidR="009B126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23B4AF4F" wp14:editId="65B630A8">
            <wp:simplePos x="0" y="0"/>
            <wp:positionH relativeFrom="column">
              <wp:posOffset>-121285</wp:posOffset>
            </wp:positionH>
            <wp:positionV relativeFrom="paragraph">
              <wp:posOffset>283845</wp:posOffset>
            </wp:positionV>
            <wp:extent cx="1140460" cy="1388110"/>
            <wp:effectExtent l="0" t="0" r="2540" b="2540"/>
            <wp:wrapNone/>
            <wp:docPr id="110" name="Picture 32" descr="F:\protected\images\images\protecteds\18489\big\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rotected\images\images\protecteds\18489\big\No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experience any pain or </w:t>
      </w:r>
      <w:r w:rsidR="00B3128A">
        <w:rPr>
          <w:rFonts w:ascii="Arial Rounded MT Bold" w:hAnsi="Arial Rounded MT Bold"/>
          <w:color w:val="117CB2"/>
          <w:sz w:val="32"/>
          <w:szCs w:val="32"/>
        </w:rPr>
        <w:t xml:space="preserve">get 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>dizz</w:t>
      </w:r>
      <w:r w:rsidR="00B3128A">
        <w:rPr>
          <w:rFonts w:ascii="Arial Rounded MT Bold" w:hAnsi="Arial Rounded MT Bold"/>
          <w:color w:val="117CB2"/>
          <w:sz w:val="32"/>
          <w:szCs w:val="32"/>
        </w:rPr>
        <w:t>y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then </w:t>
      </w:r>
      <w:r w:rsidR="009B126B" w:rsidRPr="001968F1">
        <w:rPr>
          <w:rFonts w:ascii="Arial Rounded MT Bold" w:hAnsi="Arial Rounded MT Bold"/>
          <w:b/>
          <w:color w:val="117CB2"/>
          <w:sz w:val="32"/>
          <w:szCs w:val="32"/>
        </w:rPr>
        <w:t>stop</w:t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 and see a doctor.</w:t>
      </w:r>
    </w:p>
    <w:p w14:paraId="48511F21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B241B6A" w14:textId="77777777"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33C96F5" w14:textId="77777777" w:rsidR="00176045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When exercising you should feel a burning sensation in your muscles but not pain. </w:t>
      </w:r>
    </w:p>
    <w:p w14:paraId="2678331C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C4D878B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555DF8C" w14:textId="77777777"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If something hurts then </w:t>
      </w:r>
      <w:r w:rsidRPr="001968F1">
        <w:rPr>
          <w:rFonts w:ascii="Arial Rounded MT Bold" w:hAnsi="Arial Rounded MT Bold"/>
          <w:b/>
          <w:color w:val="117CB2"/>
          <w:sz w:val="32"/>
          <w:szCs w:val="32"/>
        </w:rPr>
        <w:t>stop doing it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! </w:t>
      </w:r>
    </w:p>
    <w:p w14:paraId="7A6DE808" w14:textId="77777777" w:rsidR="00176045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0864" behindDoc="0" locked="0" layoutInCell="1" allowOverlap="1" wp14:anchorId="19757766" wp14:editId="4A7239C7">
            <wp:simplePos x="0" y="0"/>
            <wp:positionH relativeFrom="column">
              <wp:posOffset>-469265</wp:posOffset>
            </wp:positionH>
            <wp:positionV relativeFrom="paragraph">
              <wp:posOffset>132080</wp:posOffset>
            </wp:positionV>
            <wp:extent cx="1683385" cy="1686560"/>
            <wp:effectExtent l="0" t="0" r="0" b="8890"/>
            <wp:wrapNone/>
            <wp:docPr id="10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1B1F6A33" wp14:editId="1F39F761">
            <wp:simplePos x="0" y="0"/>
            <wp:positionH relativeFrom="column">
              <wp:posOffset>572135</wp:posOffset>
            </wp:positionH>
            <wp:positionV relativeFrom="paragraph">
              <wp:posOffset>211455</wp:posOffset>
            </wp:positionV>
            <wp:extent cx="706120" cy="819785"/>
            <wp:effectExtent l="0" t="0" r="0" b="0"/>
            <wp:wrapNone/>
            <wp:docPr id="10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6394" w14:textId="77777777" w:rsidR="00176045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3D81B86" w14:textId="77777777" w:rsidR="001968F1" w:rsidRDefault="001968F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4A4E00F" w14:textId="77777777" w:rsidR="009B126B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</w:t>
      </w:r>
      <w:r w:rsidR="0005407E">
        <w:rPr>
          <w:rFonts w:ascii="Arial Rounded MT Bold" w:hAnsi="Arial Rounded MT Bold"/>
          <w:color w:val="117CB2"/>
          <w:sz w:val="32"/>
          <w:szCs w:val="32"/>
        </w:rPr>
        <w:t>should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also check with your </w:t>
      </w:r>
      <w:r w:rsidR="0005407E">
        <w:rPr>
          <w:rFonts w:ascii="Arial Rounded MT Bold" w:hAnsi="Arial Rounded MT Bold"/>
          <w:color w:val="117CB2"/>
          <w:sz w:val="32"/>
          <w:szCs w:val="32"/>
        </w:rPr>
        <w:t xml:space="preserve">doctor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if there are any activities he</w:t>
      </w:r>
      <w:r w:rsidR="00833D93">
        <w:rPr>
          <w:rFonts w:ascii="Arial Rounded MT Bold" w:hAnsi="Arial Rounded MT Bold"/>
          <w:color w:val="117CB2"/>
          <w:sz w:val="32"/>
          <w:szCs w:val="32"/>
        </w:rPr>
        <w:t xml:space="preserve"> or she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thinks </w:t>
      </w:r>
      <w:r w:rsidR="0005407E">
        <w:rPr>
          <w:rFonts w:ascii="Arial Rounded MT Bold" w:hAnsi="Arial Rounded MT Bold"/>
          <w:color w:val="117CB2"/>
          <w:sz w:val="32"/>
          <w:szCs w:val="32"/>
        </w:rPr>
        <w:t>might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be unsafe.</w:t>
      </w:r>
    </w:p>
    <w:p w14:paraId="74348D5E" w14:textId="77777777" w:rsidR="00176045" w:rsidRPr="00C03034" w:rsidRDefault="0017604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F203AF9" w14:textId="77777777" w:rsidR="001968F1" w:rsidRDefault="001968F1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3283249F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C20AA25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C2C4B19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A49C917" w14:textId="77777777"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0DD3F758" wp14:editId="17C499CD">
            <wp:simplePos x="0" y="0"/>
            <wp:positionH relativeFrom="column">
              <wp:posOffset>-318135</wp:posOffset>
            </wp:positionH>
            <wp:positionV relativeFrom="paragraph">
              <wp:posOffset>1270</wp:posOffset>
            </wp:positionV>
            <wp:extent cx="1295400" cy="727710"/>
            <wp:effectExtent l="95250" t="190500" r="95250" b="205740"/>
            <wp:wrapNone/>
            <wp:docPr id="107" name="Picture 35" descr="F:\protected\images\images\protecteds\19803\big\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rotected\images\images\protecteds\19803\big\Bicycl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22134">
                      <a:off x="0" y="0"/>
                      <a:ext cx="12954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 xml:space="preserve">Choose an exercise or activity you enjoy and that gets your heart going a little. </w:t>
      </w:r>
    </w:p>
    <w:p w14:paraId="4BB42403" w14:textId="77777777"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4D151A" wp14:editId="642F7929">
                <wp:simplePos x="0" y="0"/>
                <wp:positionH relativeFrom="column">
                  <wp:posOffset>231775</wp:posOffset>
                </wp:positionH>
                <wp:positionV relativeFrom="paragraph">
                  <wp:posOffset>43180</wp:posOffset>
                </wp:positionV>
                <wp:extent cx="758825" cy="1371600"/>
                <wp:effectExtent l="0" t="0" r="0" b="0"/>
                <wp:wrapNone/>
                <wp:docPr id="1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EDF9" w14:textId="77777777" w:rsidR="00700536" w:rsidRPr="00FB5FA3" w:rsidRDefault="00700536" w:rsidP="00BD1A43">
                            <w:pPr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18.25pt;margin-top:3.4pt;width:59.75pt;height:108pt;z-index:25162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hluwIAAMM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" filled="f" stroked="f">
                <v:textbox style="mso-fit-shape-to-text:t">
                  <w:txbxContent>
                    <w:p w:rsidR="00700536" w:rsidRPr="00FB5FA3" w:rsidRDefault="00700536" w:rsidP="00BD1A43">
                      <w:pPr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8D66AD1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4CCCB10" w14:textId="77777777" w:rsidR="009B126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2912" behindDoc="0" locked="0" layoutInCell="1" allowOverlap="1" wp14:anchorId="0C47F755" wp14:editId="3FE83EC3">
            <wp:simplePos x="0" y="0"/>
            <wp:positionH relativeFrom="column">
              <wp:posOffset>-555625</wp:posOffset>
            </wp:positionH>
            <wp:positionV relativeFrom="paragraph">
              <wp:posOffset>239395</wp:posOffset>
            </wp:positionV>
            <wp:extent cx="1025525" cy="795020"/>
            <wp:effectExtent l="57150" t="76200" r="60325" b="62230"/>
            <wp:wrapNone/>
            <wp:docPr id="105" name="Picture 34" descr="F:\protected\images\images\protecteds\20839\big\Dance_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rotected\images\images\protecteds\20839\big\Dance_Togeth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1"/>
                    <a:stretch>
                      <a:fillRect/>
                    </a:stretch>
                  </pic:blipFill>
                  <pic:spPr bwMode="auto">
                    <a:xfrm rot="-433782">
                      <a:off x="0" y="0"/>
                      <a:ext cx="102552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6B" w:rsidRPr="00C03034">
        <w:rPr>
          <w:rFonts w:ascii="Arial Rounded MT Bold" w:hAnsi="Arial Rounded MT Bold"/>
          <w:color w:val="117CB2"/>
          <w:sz w:val="32"/>
          <w:szCs w:val="32"/>
        </w:rPr>
        <w:t>Each day do a little more of it.</w:t>
      </w:r>
    </w:p>
    <w:p w14:paraId="2F96F74F" w14:textId="77777777" w:rsidR="00BD1A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4960" behindDoc="0" locked="0" layoutInCell="1" allowOverlap="1" wp14:anchorId="4BBC923C" wp14:editId="1C42E802">
            <wp:simplePos x="0" y="0"/>
            <wp:positionH relativeFrom="column">
              <wp:posOffset>695960</wp:posOffset>
            </wp:positionH>
            <wp:positionV relativeFrom="paragraph">
              <wp:posOffset>42545</wp:posOffset>
            </wp:positionV>
            <wp:extent cx="713105" cy="779145"/>
            <wp:effectExtent l="57150" t="57150" r="48895" b="59055"/>
            <wp:wrapNone/>
            <wp:docPr id="104" name="Picture 36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695">
                      <a:off x="0" y="0"/>
                      <a:ext cx="7131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A6B03" w14:textId="77777777" w:rsidR="00B3128A" w:rsidRPr="00C03034" w:rsidRDefault="00B312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8083FB6" w14:textId="77777777" w:rsidR="009B126B" w:rsidRPr="00C03034" w:rsidRDefault="009B126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does not have to be sport, it could be walking, dancing, riding a bike or a horse for example</w:t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>.</w:t>
      </w:r>
    </w:p>
    <w:p w14:paraId="2F80F8FE" w14:textId="77777777" w:rsidR="00E4708A" w:rsidRPr="00C03034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1DCF3E1" w14:textId="77777777" w:rsidR="00B312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7008" behindDoc="0" locked="0" layoutInCell="1" allowOverlap="1" wp14:anchorId="4DCB50E5" wp14:editId="0BEB3590">
            <wp:simplePos x="0" y="0"/>
            <wp:positionH relativeFrom="column">
              <wp:posOffset>335280</wp:posOffset>
            </wp:positionH>
            <wp:positionV relativeFrom="paragraph">
              <wp:posOffset>257810</wp:posOffset>
            </wp:positionV>
            <wp:extent cx="721995" cy="835660"/>
            <wp:effectExtent l="0" t="0" r="1905" b="2540"/>
            <wp:wrapNone/>
            <wp:docPr id="10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BCC8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34B076B" w14:textId="77777777" w:rsidR="00BD1A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59729D05" wp14:editId="1CFE9C24">
            <wp:simplePos x="0" y="0"/>
            <wp:positionH relativeFrom="column">
              <wp:posOffset>-217170</wp:posOffset>
            </wp:positionH>
            <wp:positionV relativeFrom="paragraph">
              <wp:posOffset>125095</wp:posOffset>
            </wp:positionV>
            <wp:extent cx="630555" cy="875665"/>
            <wp:effectExtent l="0" t="0" r="0" b="635"/>
            <wp:wrapNone/>
            <wp:docPr id="102" name="Picture 45" descr="F:\protected\images\images\protecteds\15893\big\Not_Talk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rotected\images\images\protecteds\15893\big\Not_Talking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87EA5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3CF5390" w14:textId="77777777" w:rsidR="00183E82" w:rsidRDefault="00183E8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feel that you are being excluded because of your disability the law may be able to help you.</w:t>
      </w:r>
    </w:p>
    <w:p w14:paraId="33C58A10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C4E5DFB" w14:textId="77777777" w:rsidR="00BD1A43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6EB8C3F4" wp14:editId="41424E4B">
            <wp:simplePos x="0" y="0"/>
            <wp:positionH relativeFrom="column">
              <wp:posOffset>-7620</wp:posOffset>
            </wp:positionH>
            <wp:positionV relativeFrom="paragraph">
              <wp:posOffset>256540</wp:posOffset>
            </wp:positionV>
            <wp:extent cx="700405" cy="867410"/>
            <wp:effectExtent l="0" t="0" r="4445" b="8890"/>
            <wp:wrapNone/>
            <wp:docPr id="101" name="Picture 38" descr="F:\protected\images\images\protecteds\16803\big\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rotected\images\images\protecteds\16803\big\Law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3BAE" w14:textId="77777777" w:rsidR="00183E82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7C26764" wp14:editId="6805407E">
                <wp:simplePos x="0" y="0"/>
                <wp:positionH relativeFrom="column">
                  <wp:posOffset>629285</wp:posOffset>
                </wp:positionH>
                <wp:positionV relativeFrom="paragraph">
                  <wp:posOffset>595630</wp:posOffset>
                </wp:positionV>
                <wp:extent cx="758825" cy="1093470"/>
                <wp:effectExtent l="0" t="0" r="0" b="0"/>
                <wp:wrapNone/>
                <wp:docPr id="1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0706C" w14:textId="77777777" w:rsidR="00700536" w:rsidRPr="00CC1DB6" w:rsidRDefault="00700536" w:rsidP="0005407E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9.55pt;margin-top:46.9pt;width:59.75pt;height:86.1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" filled="f" stroked="f">
                <v:textbox style="mso-fit-shape-to-text:t">
                  <w:txbxContent>
                    <w:p w:rsidR="00700536" w:rsidRPr="00CC1DB6" w:rsidRDefault="00700536" w:rsidP="0005407E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2C880175" wp14:editId="78ACBD9E">
            <wp:simplePos x="0" y="0"/>
            <wp:positionH relativeFrom="column">
              <wp:posOffset>527685</wp:posOffset>
            </wp:positionH>
            <wp:positionV relativeFrom="paragraph">
              <wp:posOffset>443230</wp:posOffset>
            </wp:positionV>
            <wp:extent cx="544195" cy="551180"/>
            <wp:effectExtent l="0" t="0" r="8255" b="1270"/>
            <wp:wrapNone/>
            <wp:docPr id="99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 xml:space="preserve">Most sports centres, clubs, rinks and venues must make reasonable adjustments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for their </w:t>
      </w:r>
      <w:r w:rsidR="00183E82" w:rsidRPr="00C03034">
        <w:rPr>
          <w:rFonts w:ascii="Arial Rounded MT Bold" w:hAnsi="Arial Rounded MT Bold"/>
          <w:color w:val="117CB2"/>
          <w:sz w:val="32"/>
          <w:szCs w:val="32"/>
        </w:rPr>
        <w:t>disabled customers.</w:t>
      </w:r>
    </w:p>
    <w:p w14:paraId="10963F5B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F0941EC" w14:textId="77777777" w:rsidR="0005407E" w:rsidRDefault="000540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132FFF5" w14:textId="77777777" w:rsidR="0005407E" w:rsidRPr="00C03034" w:rsidRDefault="009F6F91" w:rsidP="0005407E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15F3479E" wp14:editId="310F3D8F">
            <wp:simplePos x="0" y="0"/>
            <wp:positionH relativeFrom="column">
              <wp:posOffset>169545</wp:posOffset>
            </wp:positionH>
            <wp:positionV relativeFrom="paragraph">
              <wp:posOffset>338455</wp:posOffset>
            </wp:positionV>
            <wp:extent cx="1108710" cy="882650"/>
            <wp:effectExtent l="0" t="0" r="0" b="0"/>
            <wp:wrapNone/>
            <wp:docPr id="9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07E" w:rsidRPr="00C03034">
        <w:rPr>
          <w:rFonts w:ascii="Arial Rounded MT Bold" w:hAnsi="Arial Rounded MT Bold"/>
          <w:color w:val="117CB2"/>
          <w:sz w:val="32"/>
          <w:szCs w:val="32"/>
        </w:rPr>
        <w:t>Most places are happy to make adjustments for you.</w:t>
      </w:r>
    </w:p>
    <w:p w14:paraId="2C923259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FA239B9" w14:textId="77777777" w:rsidR="0005407E" w:rsidRDefault="0005407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D8D73A8" w14:textId="77777777"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30B96387" wp14:editId="532BFDF2">
            <wp:simplePos x="0" y="0"/>
            <wp:positionH relativeFrom="column">
              <wp:posOffset>-469265</wp:posOffset>
            </wp:positionH>
            <wp:positionV relativeFrom="paragraph">
              <wp:posOffset>27305</wp:posOffset>
            </wp:positionV>
            <wp:extent cx="1415415" cy="961390"/>
            <wp:effectExtent l="0" t="0" r="0" b="0"/>
            <wp:wrapNone/>
            <wp:docPr id="97" name="Picture 41" descr="F:\protected\images\images\protecteds\18609\big\Dont_know_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rotected\images\images\protecteds\18609\big\Dont_know_man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You know what you need better than anyone else so don’t be afraid to ask!</w:t>
      </w:r>
    </w:p>
    <w:p w14:paraId="069ABAD8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8FE9687" w14:textId="77777777" w:rsidR="00BD1A43" w:rsidRDefault="00BD1A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9E1C3BC" w14:textId="77777777"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BA06D4" wp14:editId="50A4CBA8">
                <wp:simplePos x="0" y="0"/>
                <wp:positionH relativeFrom="column">
                  <wp:posOffset>494030</wp:posOffset>
                </wp:positionH>
                <wp:positionV relativeFrom="paragraph">
                  <wp:posOffset>-278765</wp:posOffset>
                </wp:positionV>
                <wp:extent cx="758825" cy="1371600"/>
                <wp:effectExtent l="0" t="0" r="0" b="0"/>
                <wp:wrapNone/>
                <wp:docPr id="1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BE1A4" w14:textId="77777777" w:rsidR="00700536" w:rsidRPr="00FB5FA3" w:rsidRDefault="00700536" w:rsidP="0086008E">
                            <w:pPr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12"/>
                                <w:szCs w:val="11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38.9pt;margin-top:-21.95pt;width:59.75pt;height:108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" filled="f" stroked="f">
                <v:textbox style="mso-fit-shape-to-text:t">
                  <w:txbxContent>
                    <w:p w:rsidR="00700536" w:rsidRPr="00FB5FA3" w:rsidRDefault="00700536" w:rsidP="0086008E">
                      <w:pPr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12"/>
                          <w:szCs w:val="11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5D25C14C" wp14:editId="0C757593">
            <wp:simplePos x="0" y="0"/>
            <wp:positionH relativeFrom="column">
              <wp:posOffset>-169545</wp:posOffset>
            </wp:positionH>
            <wp:positionV relativeFrom="paragraph">
              <wp:posOffset>219710</wp:posOffset>
            </wp:positionV>
            <wp:extent cx="986790" cy="1402715"/>
            <wp:effectExtent l="0" t="0" r="3810" b="6985"/>
            <wp:wrapNone/>
            <wp:docPr id="95" name="Picture 50" descr="F:\protected\images\images\protecteds\14983\big\Finla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protected\images\images\protecteds\14983\big\Finlay-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E587" w14:textId="77777777" w:rsidR="00BD1A43" w:rsidRDefault="00BD1A43">
      <w:pPr>
        <w:rPr>
          <w:rFonts w:ascii="Arial Rounded MT Bold" w:hAnsi="Arial Rounded MT Bold"/>
          <w:color w:val="117CB2"/>
          <w:sz w:val="32"/>
          <w:szCs w:val="32"/>
        </w:rPr>
      </w:pPr>
    </w:p>
    <w:p w14:paraId="4D584AE7" w14:textId="77777777"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Sometimes we stop ourselves from being more active.</w:t>
      </w:r>
    </w:p>
    <w:p w14:paraId="4F3E581C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5C6FBFF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DBE2699" w14:textId="77777777" w:rsidR="0086008E" w:rsidRPr="00C03034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2DBA7ED" w14:textId="77777777" w:rsidR="00E4708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112C50A3" wp14:editId="6C1E3496">
            <wp:simplePos x="0" y="0"/>
            <wp:positionH relativeFrom="column">
              <wp:posOffset>318770</wp:posOffset>
            </wp:positionH>
            <wp:positionV relativeFrom="paragraph">
              <wp:posOffset>207645</wp:posOffset>
            </wp:positionV>
            <wp:extent cx="548005" cy="582930"/>
            <wp:effectExtent l="0" t="0" r="4445" b="7620"/>
            <wp:wrapNone/>
            <wp:docPr id="94" name="Picture 54" descr="F:\protected\images\images\protecteds\20893\big\Thumb_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protected\images\images\protecteds\20893\big\Thumb_Dow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90144" behindDoc="0" locked="0" layoutInCell="1" allowOverlap="1" wp14:anchorId="5DD4413F" wp14:editId="32D7F750">
            <wp:simplePos x="0" y="0"/>
            <wp:positionH relativeFrom="column">
              <wp:posOffset>-233045</wp:posOffset>
            </wp:positionH>
            <wp:positionV relativeFrom="paragraph">
              <wp:posOffset>3175</wp:posOffset>
            </wp:positionV>
            <wp:extent cx="1604645" cy="1245235"/>
            <wp:effectExtent l="0" t="0" r="0" b="0"/>
            <wp:wrapNone/>
            <wp:docPr id="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C6">
        <w:rPr>
          <w:rFonts w:ascii="Arial Rounded MT Bold" w:hAnsi="Arial Rounded MT Bold"/>
          <w:color w:val="117CB2"/>
          <w:sz w:val="32"/>
          <w:szCs w:val="32"/>
        </w:rPr>
        <w:t>F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or example: </w:t>
      </w:r>
    </w:p>
    <w:p w14:paraId="1FC621F7" w14:textId="77777777"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don’t like exercise</w:t>
      </w:r>
    </w:p>
    <w:p w14:paraId="0F11C5AB" w14:textId="77777777"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don’t like getting sweaty</w:t>
      </w:r>
    </w:p>
    <w:p w14:paraId="37D8E8CB" w14:textId="77777777" w:rsidR="00E4708A" w:rsidRPr="00C03034" w:rsidRDefault="009F6F91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22378158" wp14:editId="4669D92C">
            <wp:simplePos x="0" y="0"/>
            <wp:positionH relativeFrom="column">
              <wp:posOffset>-421640</wp:posOffset>
            </wp:positionH>
            <wp:positionV relativeFrom="paragraph">
              <wp:posOffset>273685</wp:posOffset>
            </wp:positionV>
            <wp:extent cx="1127125" cy="1544955"/>
            <wp:effectExtent l="0" t="0" r="0" b="0"/>
            <wp:wrapNone/>
            <wp:docPr id="92" name="Picture 51" descr="F:\protected\images\images\protecteds\15907\big\Finla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protected\images\images\protecteds\15907\big\Finlay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You might look silly</w:t>
      </w:r>
    </w:p>
    <w:p w14:paraId="17678C04" w14:textId="77777777"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You’re too busy</w:t>
      </w:r>
    </w:p>
    <w:p w14:paraId="7A7327E0" w14:textId="77777777" w:rsidR="00E4708A" w:rsidRPr="00C03034" w:rsidRDefault="00E4708A" w:rsidP="00D66AC6">
      <w:pPr>
        <w:pStyle w:val="ListParagraph"/>
        <w:numPr>
          <w:ilvl w:val="0"/>
          <w:numId w:val="2"/>
        </w:numPr>
        <w:spacing w:before="24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Your condition or impairment stops </w:t>
      </w:r>
      <w:r w:rsidR="00D66AC6">
        <w:rPr>
          <w:rFonts w:ascii="Arial Rounded MT Bold" w:hAnsi="Arial Rounded MT Bold"/>
          <w:color w:val="117CB2"/>
          <w:sz w:val="32"/>
          <w:szCs w:val="32"/>
        </w:rPr>
        <w:t>you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exercising</w:t>
      </w:r>
    </w:p>
    <w:p w14:paraId="2ECDC5F2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72F9B46" w14:textId="77777777"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8649568" w14:textId="77777777" w:rsidR="00C5707B" w:rsidRDefault="00C5707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5C4B3D5" w14:textId="77777777" w:rsidR="00D66AC6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65BD3C68" wp14:editId="27C3504D">
            <wp:simplePos x="0" y="0"/>
            <wp:positionH relativeFrom="column">
              <wp:posOffset>40005</wp:posOffset>
            </wp:positionH>
            <wp:positionV relativeFrom="paragraph">
              <wp:posOffset>211455</wp:posOffset>
            </wp:positionV>
            <wp:extent cx="1240790" cy="1102995"/>
            <wp:effectExtent l="0" t="0" r="0" b="1905"/>
            <wp:wrapNone/>
            <wp:docPr id="91" name="Picture 53" descr="F:\protected\images\images\protecteds\18743\big\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protected\images\images\protecteds\18743\big\Activitie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8A7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2D6E553" w14:textId="77777777" w:rsidR="00E4708A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There is always some form of activity or exercise you can do.</w:t>
      </w:r>
    </w:p>
    <w:p w14:paraId="69288601" w14:textId="77777777" w:rsidR="0086008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0AEC70BE" wp14:editId="2BADE98A">
            <wp:simplePos x="0" y="0"/>
            <wp:positionH relativeFrom="column">
              <wp:posOffset>-387350</wp:posOffset>
            </wp:positionH>
            <wp:positionV relativeFrom="paragraph">
              <wp:posOffset>59690</wp:posOffset>
            </wp:positionV>
            <wp:extent cx="958215" cy="1213485"/>
            <wp:effectExtent l="0" t="0" r="0" b="5715"/>
            <wp:wrapNone/>
            <wp:docPr id="90" name="Picture 52" descr="F:\protected\images\images\protecteds\20729\big\Finla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protected\images\images\protecteds\20729\big\Finlay-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9C0EF" w14:textId="77777777" w:rsidR="00D66AC6" w:rsidRPr="00C03034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55B723B" w14:textId="77777777" w:rsidR="00E4708A" w:rsidRPr="00C03034" w:rsidRDefault="00E4708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could be something you already do or you could try something new.</w:t>
      </w:r>
    </w:p>
    <w:p w14:paraId="303A205E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0F8954F" w14:textId="77777777"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B84C567" w14:textId="77777777"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F95C1C1" w14:textId="77777777" w:rsidR="0086008E" w:rsidRDefault="0086008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F36F1F0" w14:textId="77777777" w:rsidR="00C5707B" w:rsidRDefault="00C5707B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39EC6273" w14:textId="77777777" w:rsidR="0064744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0320" behindDoc="0" locked="0" layoutInCell="1" allowOverlap="1" wp14:anchorId="49E515AB" wp14:editId="747D2659">
            <wp:simplePos x="0" y="0"/>
            <wp:positionH relativeFrom="column">
              <wp:posOffset>-311150</wp:posOffset>
            </wp:positionH>
            <wp:positionV relativeFrom="paragraph">
              <wp:posOffset>-523875</wp:posOffset>
            </wp:positionV>
            <wp:extent cx="1459230" cy="1462405"/>
            <wp:effectExtent l="0" t="0" r="7620" b="4445"/>
            <wp:wrapNone/>
            <wp:docPr id="89" name="Picture 18" descr="F:\protected\images\images\protecteds\15715\big\Ide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tected\images\images\protecteds\15715\big\Idea-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99C96" w14:textId="77777777" w:rsidR="00E4708A" w:rsidRPr="00C03034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If you want to try something new you could make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 your own adjustments, for example:</w:t>
      </w:r>
    </w:p>
    <w:p w14:paraId="0648F2EC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79C05B3" w14:textId="77777777"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793862E" w14:textId="77777777" w:rsidR="007733D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 wp14:anchorId="00350D63" wp14:editId="0E4F358E">
            <wp:simplePos x="0" y="0"/>
            <wp:positionH relativeFrom="column">
              <wp:posOffset>-419735</wp:posOffset>
            </wp:positionH>
            <wp:positionV relativeFrom="paragraph">
              <wp:posOffset>68580</wp:posOffset>
            </wp:positionV>
            <wp:extent cx="1082675" cy="711835"/>
            <wp:effectExtent l="0" t="0" r="3175" b="0"/>
            <wp:wrapNone/>
            <wp:docPr id="88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F90F6" w14:textId="77777777" w:rsidR="00E4708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0FC650F9" wp14:editId="461D0DC5">
            <wp:simplePos x="0" y="0"/>
            <wp:positionH relativeFrom="column">
              <wp:posOffset>25400</wp:posOffset>
            </wp:positionH>
            <wp:positionV relativeFrom="paragraph">
              <wp:posOffset>105410</wp:posOffset>
            </wp:positionV>
            <wp:extent cx="1075055" cy="668655"/>
            <wp:effectExtent l="38100" t="152400" r="10795" b="131445"/>
            <wp:wrapNone/>
            <wp:docPr id="87" name="Picture 2" descr="F:\protected\images\images\protecteds\21519\big\Armb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tected\images\images\protecteds\21519\big\Armband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30711">
                      <a:off x="0" y="0"/>
                      <a:ext cx="10750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If you </w:t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 xml:space="preserve">enjoy the pool but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 xml:space="preserve">cannot swim you could try going with arm bands or a rubber ring.  </w:t>
      </w:r>
    </w:p>
    <w:p w14:paraId="2BB9301E" w14:textId="77777777" w:rsidR="00D66AC6" w:rsidRDefault="00D66AC6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A77C763" w14:textId="77777777" w:rsidR="007733D9" w:rsidRDefault="007733D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0290EA9" w14:textId="77777777" w:rsidR="0064744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 wp14:anchorId="63A61C22" wp14:editId="76922109">
            <wp:simplePos x="0" y="0"/>
            <wp:positionH relativeFrom="column">
              <wp:posOffset>-173990</wp:posOffset>
            </wp:positionH>
            <wp:positionV relativeFrom="paragraph">
              <wp:posOffset>110490</wp:posOffset>
            </wp:positionV>
            <wp:extent cx="1359535" cy="941705"/>
            <wp:effectExtent l="0" t="0" r="0" b="0"/>
            <wp:wrapNone/>
            <wp:docPr id="86" name="Picture 3" descr="F:\protected\images\images\protecteds\20839\big\Dance_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tected\images\images\protecteds\20839\big\Dance_Together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4403D" w14:textId="77777777" w:rsidR="00183E82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If you like to dance but are embarrassed in the class, </w:t>
      </w:r>
      <w:r w:rsidR="00E4708A" w:rsidRPr="00C03034">
        <w:rPr>
          <w:rFonts w:ascii="Arial Rounded MT Bold" w:hAnsi="Arial Rounded MT Bold"/>
          <w:color w:val="117CB2"/>
          <w:sz w:val="32"/>
          <w:szCs w:val="32"/>
        </w:rPr>
        <w:t>try dancing at home.</w:t>
      </w:r>
    </w:p>
    <w:p w14:paraId="63C12BA4" w14:textId="77777777" w:rsidR="00183E82" w:rsidRDefault="00183E8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4B4175C" w14:textId="77777777"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BF0E3AA" w14:textId="77777777"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35AAFEC" w14:textId="77777777" w:rsidR="0064744A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5F0A4A8F" wp14:editId="28DB2632">
            <wp:simplePos x="0" y="0"/>
            <wp:positionH relativeFrom="column">
              <wp:posOffset>44450</wp:posOffset>
            </wp:positionH>
            <wp:positionV relativeFrom="paragraph">
              <wp:posOffset>125730</wp:posOffset>
            </wp:positionV>
            <wp:extent cx="882015" cy="1323975"/>
            <wp:effectExtent l="0" t="0" r="0" b="9525"/>
            <wp:wrapNone/>
            <wp:docPr id="85" name="Picture 4" descr="F:\protected\images\images\protecteds\16111\big\Michel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otected\images\images\protecteds\16111\big\Michelle-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BCF4B" w14:textId="77777777" w:rsidR="0044324E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use a wheelchair you might think your options are limited.</w:t>
      </w:r>
    </w:p>
    <w:p w14:paraId="7AEC52EC" w14:textId="77777777"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7363067" w14:textId="77777777" w:rsidR="0044324E" w:rsidRPr="00C03034" w:rsidRDefault="0044324E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However, this is not the case. </w:t>
      </w:r>
    </w:p>
    <w:p w14:paraId="54EBC53F" w14:textId="77777777" w:rsidR="0064744A" w:rsidRDefault="0064744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3FAD5F4" w14:textId="77777777" w:rsidR="0044324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550242" wp14:editId="2A44A3BA">
                <wp:simplePos x="0" y="0"/>
                <wp:positionH relativeFrom="column">
                  <wp:posOffset>-22225</wp:posOffset>
                </wp:positionH>
                <wp:positionV relativeFrom="paragraph">
                  <wp:posOffset>260985</wp:posOffset>
                </wp:positionV>
                <wp:extent cx="758825" cy="1256030"/>
                <wp:effectExtent l="0" t="0" r="0" b="1270"/>
                <wp:wrapNone/>
                <wp:docPr id="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4ADCD" w14:textId="77777777" w:rsidR="00700536" w:rsidRPr="00C406DD" w:rsidRDefault="00700536" w:rsidP="006E5EB5">
                            <w:pPr>
                              <w:rPr>
                                <w:color w:val="FF0000"/>
                                <w:sz w:val="128"/>
                                <w:szCs w:val="128"/>
                              </w:rPr>
                            </w:pPr>
                            <w:r w:rsidRPr="00C406DD">
                              <w:rPr>
                                <w:rFonts w:ascii="Arial Black" w:hAnsi="Arial Black"/>
                                <w:color w:val="FF0000"/>
                                <w:sz w:val="128"/>
                                <w:szCs w:val="128"/>
                              </w:rPr>
                              <w:sym w:font="Wingdings" w:char="F0F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-1.75pt;margin-top:20.55pt;width:59.75pt;height:98.9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e7ug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" filled="f" stroked="f">
                <v:textbox style="mso-fit-shape-to-text:t">
                  <w:txbxContent>
                    <w:p w:rsidR="00700536" w:rsidRPr="00C406DD" w:rsidRDefault="00700536" w:rsidP="006E5EB5">
                      <w:pPr>
                        <w:rPr>
                          <w:color w:val="FF0000"/>
                          <w:sz w:val="128"/>
                          <w:szCs w:val="128"/>
                        </w:rPr>
                      </w:pPr>
                      <w:r w:rsidRPr="00C406DD">
                        <w:rPr>
                          <w:rFonts w:ascii="Arial Black" w:hAnsi="Arial Black"/>
                          <w:color w:val="FF0000"/>
                          <w:sz w:val="128"/>
                          <w:szCs w:val="128"/>
                        </w:rPr>
                        <w:sym w:font="Wingdings" w:char="F0FB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2649D2E4" wp14:editId="792C30C5">
            <wp:simplePos x="0" y="0"/>
            <wp:positionH relativeFrom="column">
              <wp:posOffset>-228600</wp:posOffset>
            </wp:positionH>
            <wp:positionV relativeFrom="paragraph">
              <wp:posOffset>173355</wp:posOffset>
            </wp:positionV>
            <wp:extent cx="636270" cy="832485"/>
            <wp:effectExtent l="0" t="0" r="0" b="5715"/>
            <wp:wrapNone/>
            <wp:docPr id="83" name="Picture 6" descr="F:\protected\images\images\protecteds\15477\big\Electric_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otected\images\images\protecteds\15477\big\Electric_Wheelchai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It is important to strengthen your shoulders and back.</w:t>
      </w:r>
    </w:p>
    <w:p w14:paraId="78EEEA32" w14:textId="77777777" w:rsidR="007733D9" w:rsidRPr="00C03034" w:rsidRDefault="007733D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09B8A69" w14:textId="77777777" w:rsidR="0044324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57DB65" wp14:editId="588885D6">
                <wp:simplePos x="0" y="0"/>
                <wp:positionH relativeFrom="column">
                  <wp:posOffset>618490</wp:posOffset>
                </wp:positionH>
                <wp:positionV relativeFrom="paragraph">
                  <wp:posOffset>217170</wp:posOffset>
                </wp:positionV>
                <wp:extent cx="758825" cy="1093470"/>
                <wp:effectExtent l="0" t="0" r="0" b="0"/>
                <wp:wrapNone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E7AFC" w14:textId="77777777" w:rsidR="00700536" w:rsidRPr="00CC1DB6" w:rsidRDefault="00700536" w:rsidP="006E5EB5">
                            <w:pPr>
                              <w:rPr>
                                <w:b/>
                                <w:color w:val="00FF00"/>
                                <w:sz w:val="108"/>
                                <w:szCs w:val="108"/>
                              </w:rPr>
                            </w:pPr>
                            <w:r w:rsidRPr="00CC1DB6">
                              <w:rPr>
                                <w:rFonts w:ascii="Arial Black" w:hAnsi="Arial Black"/>
                                <w:b/>
                                <w:color w:val="00FF00"/>
                                <w:sz w:val="108"/>
                                <w:szCs w:val="108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48.7pt;margin-top:17.1pt;width:59.75pt;height:86.1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eZug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" filled="f" stroked="f">
                <v:textbox style="mso-fit-shape-to-text:t">
                  <w:txbxContent>
                    <w:p w:rsidR="00700536" w:rsidRPr="00CC1DB6" w:rsidRDefault="00700536" w:rsidP="006E5EB5">
                      <w:pPr>
                        <w:rPr>
                          <w:b/>
                          <w:color w:val="00FF00"/>
                          <w:sz w:val="108"/>
                          <w:szCs w:val="108"/>
                        </w:rPr>
                      </w:pPr>
                      <w:r w:rsidRPr="00CC1DB6">
                        <w:rPr>
                          <w:rFonts w:ascii="Arial Black" w:hAnsi="Arial Black"/>
                          <w:b/>
                          <w:color w:val="00FF00"/>
                          <w:sz w:val="108"/>
                          <w:szCs w:val="108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08833BE9" wp14:editId="2D9E12F7">
            <wp:simplePos x="0" y="0"/>
            <wp:positionH relativeFrom="column">
              <wp:posOffset>316865</wp:posOffset>
            </wp:positionH>
            <wp:positionV relativeFrom="paragraph">
              <wp:posOffset>93980</wp:posOffset>
            </wp:positionV>
            <wp:extent cx="696595" cy="655320"/>
            <wp:effectExtent l="0" t="0" r="8255" b="0"/>
            <wp:wrapNone/>
            <wp:docPr id="81" name="Picture 5" descr="F:\protected\images\images\protecteds\16343\big\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tected\images\images\protecteds\16343\big\Wheelchair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If possible, try using a manual wheelchair instead of electric.</w:t>
      </w:r>
    </w:p>
    <w:p w14:paraId="6A199690" w14:textId="77777777"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2B209E5" w14:textId="77777777" w:rsidR="0044324E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244A65D9" wp14:editId="553200AF">
            <wp:simplePos x="0" y="0"/>
            <wp:positionH relativeFrom="column">
              <wp:posOffset>381635</wp:posOffset>
            </wp:positionH>
            <wp:positionV relativeFrom="paragraph">
              <wp:posOffset>372745</wp:posOffset>
            </wp:positionV>
            <wp:extent cx="745490" cy="1051560"/>
            <wp:effectExtent l="76200" t="57150" r="73660" b="72390"/>
            <wp:wrapNone/>
            <wp:docPr id="80" name="Picture 7" descr="http://www.disabilityrightsuk.org/sites/default/files/pictures/DSD-Front-Cov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abilityrightsuk.org/sites/default/files/pictures/DSD-Front-Cover_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5198">
                      <a:off x="0" y="0"/>
                      <a:ext cx="745490" cy="105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7A512505" wp14:editId="16061CCA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90880" cy="340995"/>
            <wp:effectExtent l="0" t="0" r="0" b="1905"/>
            <wp:wrapNone/>
            <wp:docPr id="79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You could join one of the many organised wheelchair sports clubs</w:t>
      </w:r>
      <w:r w:rsidR="00614A32">
        <w:rPr>
          <w:rFonts w:ascii="Arial Rounded MT Bold" w:hAnsi="Arial Rounded MT Bold"/>
          <w:color w:val="117CB2"/>
          <w:sz w:val="32"/>
          <w:szCs w:val="32"/>
        </w:rPr>
        <w:t>.</w:t>
      </w:r>
      <w:r w:rsidR="007733D9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614A32">
        <w:rPr>
          <w:rFonts w:ascii="Arial Rounded MT Bold" w:hAnsi="Arial Rounded MT Bold"/>
          <w:color w:val="117CB2"/>
          <w:sz w:val="32"/>
          <w:szCs w:val="32"/>
        </w:rPr>
        <w:t>F</w:t>
      </w:r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 xml:space="preserve">or more information </w:t>
      </w:r>
      <w:r w:rsidR="007733D9">
        <w:rPr>
          <w:rFonts w:ascii="Arial Rounded MT Bold" w:hAnsi="Arial Rounded MT Bold"/>
          <w:color w:val="117CB2"/>
          <w:sz w:val="32"/>
          <w:szCs w:val="32"/>
        </w:rPr>
        <w:t xml:space="preserve">take a </w:t>
      </w:r>
      <w:hyperlink r:id="rId58" w:history="1">
        <w:r w:rsidR="007733D9" w:rsidRPr="00614A32">
          <w:rPr>
            <w:rStyle w:val="Hyperlink"/>
            <w:rFonts w:ascii="Arial Rounded MT Bold" w:hAnsi="Arial Rounded MT Bold"/>
            <w:sz w:val="32"/>
            <w:szCs w:val="32"/>
          </w:rPr>
          <w:t>look at</w:t>
        </w:r>
        <w:r w:rsidR="001546AB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D</w:t>
        </w:r>
        <w:r w:rsidR="006E5EB5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isability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R</w:t>
        </w:r>
        <w:r w:rsidR="006E5EB5" w:rsidRPr="00614A32">
          <w:rPr>
            <w:rStyle w:val="Hyperlink"/>
            <w:rFonts w:ascii="Arial Rounded MT Bold" w:hAnsi="Arial Rounded MT Bold"/>
            <w:sz w:val="32"/>
            <w:szCs w:val="32"/>
          </w:rPr>
          <w:t xml:space="preserve">ights </w:t>
        </w:r>
        <w:r w:rsidR="0044324E" w:rsidRPr="00614A32">
          <w:rPr>
            <w:rStyle w:val="Hyperlink"/>
            <w:rFonts w:ascii="Arial Rounded MT Bold" w:hAnsi="Arial Rounded MT Bold"/>
            <w:sz w:val="32"/>
            <w:szCs w:val="32"/>
          </w:rPr>
          <w:t>UK</w:t>
        </w:r>
        <w:r w:rsidR="007733D9" w:rsidRPr="00614A32">
          <w:rPr>
            <w:rStyle w:val="Hyperlink"/>
            <w:rFonts w:ascii="Arial Rounded MT Bold" w:hAnsi="Arial Rounded MT Bold"/>
            <w:sz w:val="32"/>
            <w:szCs w:val="32"/>
          </w:rPr>
          <w:t>’s publication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 xml:space="preserve"> Doing Sp</w:t>
        </w:r>
        <w:r w:rsidR="006E5EB5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ort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 xml:space="preserve"> Differ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e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nt</w:t>
        </w:r>
        <w:r w:rsidR="007733D9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l</w:t>
        </w:r>
        <w:r w:rsidR="001546AB" w:rsidRPr="00614A32">
          <w:rPr>
            <w:rStyle w:val="Hyperlink"/>
            <w:rFonts w:ascii="Arial Rounded MT Bold" w:hAnsi="Arial Rounded MT Bold"/>
            <w:b/>
            <w:sz w:val="32"/>
            <w:szCs w:val="32"/>
          </w:rPr>
          <w:t>y</w:t>
        </w:r>
      </w:hyperlink>
      <w:r w:rsidR="0044324E" w:rsidRPr="00C03034">
        <w:rPr>
          <w:rFonts w:ascii="Arial Rounded MT Bold" w:hAnsi="Arial Rounded MT Bold"/>
          <w:color w:val="117CB2"/>
          <w:sz w:val="32"/>
          <w:szCs w:val="32"/>
        </w:rPr>
        <w:t>.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 </w:t>
      </w:r>
    </w:p>
    <w:p w14:paraId="33329DF6" w14:textId="77777777" w:rsidR="00614A32" w:rsidRDefault="00614A3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7E2C54D" w14:textId="77777777" w:rsidR="00614A32" w:rsidRDefault="00614A3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1B7FA22" w14:textId="77777777" w:rsidR="00CE0CDE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8B417C" wp14:editId="105BEC32">
                <wp:simplePos x="0" y="0"/>
                <wp:positionH relativeFrom="column">
                  <wp:posOffset>373380</wp:posOffset>
                </wp:positionH>
                <wp:positionV relativeFrom="paragraph">
                  <wp:posOffset>-132080</wp:posOffset>
                </wp:positionV>
                <wp:extent cx="758825" cy="1618615"/>
                <wp:effectExtent l="0" t="0" r="0" b="635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E216E" w14:textId="77777777" w:rsidR="00700536" w:rsidRPr="00FB5FA3" w:rsidRDefault="00700536" w:rsidP="006E5EB5">
                            <w:pPr>
                              <w:rPr>
                                <w:rFonts w:ascii="Arial Black" w:hAnsi="Arial Black"/>
                                <w:color w:val="808080"/>
                                <w:sz w:val="136"/>
                                <w:szCs w:val="136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36"/>
                                <w:szCs w:val="1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9.4pt;margin-top:-10.4pt;width:59.75pt;height:127.4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" filled="f" stroked="f">
                <v:textbox style="mso-fit-shape-to-text:t">
                  <w:txbxContent>
                    <w:p w:rsidR="00700536" w:rsidRPr="00FB5FA3" w:rsidRDefault="00700536" w:rsidP="006E5EB5">
                      <w:pPr>
                        <w:rPr>
                          <w:rFonts w:ascii="Arial Black" w:hAnsi="Arial Black"/>
                          <w:color w:val="808080"/>
                          <w:sz w:val="136"/>
                          <w:szCs w:val="136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36"/>
                          <w:szCs w:val="1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89120" behindDoc="0" locked="0" layoutInCell="1" allowOverlap="1" wp14:anchorId="3180EBD8" wp14:editId="39E4815B">
            <wp:simplePos x="0" y="0"/>
            <wp:positionH relativeFrom="column">
              <wp:posOffset>-51435</wp:posOffset>
            </wp:positionH>
            <wp:positionV relativeFrom="paragraph">
              <wp:posOffset>-283845</wp:posOffset>
            </wp:positionV>
            <wp:extent cx="1072515" cy="832485"/>
            <wp:effectExtent l="0" t="0" r="0" b="5715"/>
            <wp:wrapNone/>
            <wp:docPr id="77" name="Picture 12" descr="F:\protected\images\images\protecteds\18249\big\Watch_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otected\images\images\protecteds\18249\big\Watch_Point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B80D" w14:textId="77777777" w:rsidR="0044324E" w:rsidRDefault="00232CC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Even if you think you’re too busy there is more you can do.</w:t>
      </w:r>
    </w:p>
    <w:p w14:paraId="5BB8B26C" w14:textId="77777777"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7A1C20F" w14:textId="77777777" w:rsidR="006E5EB5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0E434944" wp14:editId="465E7AF0">
            <wp:simplePos x="0" y="0"/>
            <wp:positionH relativeFrom="column">
              <wp:posOffset>43815</wp:posOffset>
            </wp:positionH>
            <wp:positionV relativeFrom="paragraph">
              <wp:posOffset>108585</wp:posOffset>
            </wp:positionV>
            <wp:extent cx="881380" cy="941070"/>
            <wp:effectExtent l="0" t="0" r="0" b="0"/>
            <wp:wrapNone/>
            <wp:docPr id="76" name="Picture 11" descr="F:\protected\images\images\protecteds\15425\big\Timer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otected\images\images\protecteds\15425\big\Timer-6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E97B5" w14:textId="77777777" w:rsidR="00232CCA" w:rsidRDefault="00232CC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do not have to dedicate hours to do being more active. </w:t>
      </w:r>
    </w:p>
    <w:p w14:paraId="262EE7ED" w14:textId="77777777" w:rsidR="006E5EB5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0843B99" w14:textId="77777777" w:rsidR="006E5EB5" w:rsidRPr="00C03034" w:rsidRDefault="006E5EB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BEF47E2" w14:textId="77777777" w:rsidR="00232CCA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319F1CBC" wp14:editId="401E2014">
            <wp:simplePos x="0" y="0"/>
            <wp:positionH relativeFrom="column">
              <wp:posOffset>-310515</wp:posOffset>
            </wp:positionH>
            <wp:positionV relativeFrom="paragraph">
              <wp:posOffset>381000</wp:posOffset>
            </wp:positionV>
            <wp:extent cx="894715" cy="914400"/>
            <wp:effectExtent l="0" t="0" r="635" b="0"/>
            <wp:wrapNone/>
            <wp:docPr id="75" name="Picture 10" descr="F:\protected\images\images\protecteds\22055\big\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tected\images\images\protecteds\22055\big\Step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Below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are some everyday examples of things you can do:</w:t>
      </w:r>
    </w:p>
    <w:p w14:paraId="45A560C6" w14:textId="77777777" w:rsidR="00232CCA" w:rsidRPr="00C03034" w:rsidRDefault="00232CC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Use the stairs instead of the lift</w:t>
      </w:r>
    </w:p>
    <w:p w14:paraId="747E6431" w14:textId="77777777" w:rsidR="00232CCA" w:rsidRDefault="00232CC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Walk to the shops</w:t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 instead of using the bus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</w:p>
    <w:p w14:paraId="2FD6AAF5" w14:textId="77777777" w:rsidR="006E5EB5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5EC1798D" wp14:editId="3F6111B4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1276985" cy="887095"/>
            <wp:effectExtent l="0" t="0" r="0" b="8255"/>
            <wp:wrapNone/>
            <wp:docPr id="74" name="Picture 14" descr="F:\protected\images\images\protecteds\20481\big\Bus_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tected\images\images\protecteds\20481\big\Bus_travel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 w:rsidRPr="00C03034">
        <w:rPr>
          <w:rFonts w:ascii="Arial Rounded MT Bold" w:hAnsi="Arial Rounded MT Bold"/>
          <w:color w:val="117CB2"/>
          <w:sz w:val="32"/>
          <w:szCs w:val="32"/>
        </w:rPr>
        <w:t>Get off the bus early and walk the last stop</w:t>
      </w:r>
    </w:p>
    <w:p w14:paraId="596935EB" w14:textId="77777777" w:rsidR="00232CC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88096" behindDoc="0" locked="0" layoutInCell="1" allowOverlap="1" wp14:anchorId="09F10D6C" wp14:editId="7F9C9257">
            <wp:simplePos x="0" y="0"/>
            <wp:positionH relativeFrom="column">
              <wp:posOffset>-311150</wp:posOffset>
            </wp:positionH>
            <wp:positionV relativeFrom="paragraph">
              <wp:posOffset>582295</wp:posOffset>
            </wp:positionV>
            <wp:extent cx="1050290" cy="1050290"/>
            <wp:effectExtent l="0" t="0" r="0" b="0"/>
            <wp:wrapNone/>
            <wp:docPr id="73" name="Picture 16" descr="http://www.merchandisemania.co.uk/productimages/fullsize/TP08-Clip-on-Step-Pedometer-red/Personalised-Printed--Clip-on-Step-Ped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rchandisemania.co.uk/productimages/fullsize/TP08-Clip-on-Step-Pedometer-red/Personalised-Printed--Clip-on-Step-Pedometer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 xml:space="preserve">Go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walk</w:t>
      </w:r>
      <w:r w:rsidR="006E5EB5">
        <w:rPr>
          <w:rFonts w:ascii="Arial Rounded MT Bold" w:hAnsi="Arial Rounded MT Bold"/>
          <w:color w:val="117CB2"/>
          <w:sz w:val="32"/>
          <w:szCs w:val="32"/>
        </w:rPr>
        <w:t>ing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 xml:space="preserve"> with friends instead of meeting for coffee</w:t>
      </w:r>
    </w:p>
    <w:p w14:paraId="34466C10" w14:textId="77777777" w:rsidR="00232CC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34A716F5" wp14:editId="09287885">
            <wp:simplePos x="0" y="0"/>
            <wp:positionH relativeFrom="column">
              <wp:posOffset>390525</wp:posOffset>
            </wp:positionH>
            <wp:positionV relativeFrom="paragraph">
              <wp:posOffset>403860</wp:posOffset>
            </wp:positionV>
            <wp:extent cx="649605" cy="709930"/>
            <wp:effectExtent l="0" t="0" r="0" b="0"/>
            <wp:wrapNone/>
            <wp:docPr id="72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DE">
        <w:rPr>
          <w:rFonts w:ascii="Arial Rounded MT Bold" w:hAnsi="Arial Rounded MT Bold"/>
          <w:color w:val="117CB2"/>
          <w:sz w:val="32"/>
          <w:szCs w:val="32"/>
        </w:rPr>
        <w:t>C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ount your steps</w:t>
      </w:r>
      <w:r w:rsidR="00CE0CDE">
        <w:rPr>
          <w:rFonts w:ascii="Arial Rounded MT Bold" w:hAnsi="Arial Rounded MT Bold"/>
          <w:color w:val="117CB2"/>
          <w:sz w:val="32"/>
          <w:szCs w:val="32"/>
        </w:rPr>
        <w:t xml:space="preserve"> using a </w:t>
      </w:r>
      <w:r w:rsidR="00CE0CDE" w:rsidRPr="00C03034">
        <w:rPr>
          <w:rFonts w:ascii="Arial Rounded MT Bold" w:hAnsi="Arial Rounded MT Bold"/>
          <w:color w:val="117CB2"/>
          <w:sz w:val="32"/>
          <w:szCs w:val="32"/>
        </w:rPr>
        <w:t>Pedometer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 xml:space="preserve">, then try </w:t>
      </w:r>
      <w:r w:rsidR="00CE0CDE">
        <w:rPr>
          <w:rFonts w:ascii="Arial Rounded MT Bold" w:hAnsi="Arial Rounded MT Bold"/>
          <w:color w:val="117CB2"/>
          <w:sz w:val="32"/>
          <w:szCs w:val="32"/>
        </w:rPr>
        <w:t xml:space="preserve">to </w:t>
      </w:r>
      <w:r w:rsidR="00CE0CDE" w:rsidRPr="00CE0CDE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232CCA" w:rsidRPr="00C03034">
        <w:rPr>
          <w:rFonts w:ascii="Arial Rounded MT Bold" w:hAnsi="Arial Rounded MT Bold"/>
          <w:color w:val="117CB2"/>
          <w:sz w:val="32"/>
          <w:szCs w:val="32"/>
        </w:rPr>
        <w:t>do more the next day</w:t>
      </w:r>
    </w:p>
    <w:p w14:paraId="0CAC66AD" w14:textId="77777777" w:rsidR="00232CCA" w:rsidRPr="00C03034" w:rsidRDefault="00DB002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Do something active during your </w:t>
      </w:r>
      <w:r w:rsidR="006E5EB5">
        <w:rPr>
          <w:rFonts w:ascii="Arial Rounded MT Bold" w:hAnsi="Arial Rounded MT Bold"/>
          <w:color w:val="117CB2"/>
          <w:sz w:val="32"/>
          <w:szCs w:val="32"/>
        </w:rPr>
        <w:t>free time</w:t>
      </w:r>
    </w:p>
    <w:p w14:paraId="4CEBAB8D" w14:textId="77777777" w:rsidR="00DB002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70A42CAD" wp14:editId="6552E90C">
            <wp:simplePos x="0" y="0"/>
            <wp:positionH relativeFrom="column">
              <wp:posOffset>-156845</wp:posOffset>
            </wp:positionH>
            <wp:positionV relativeFrom="paragraph">
              <wp:posOffset>186690</wp:posOffset>
            </wp:positionV>
            <wp:extent cx="743585" cy="1118870"/>
            <wp:effectExtent l="0" t="0" r="0" b="5080"/>
            <wp:wrapNone/>
            <wp:docPr id="71" name="Picture 20" descr="F:\protected\images\images\protecteds\20737\big\Dog_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rotected\images\images\protecteds\20737\big\Dog_Walking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DE" w:rsidRPr="00CE0CDE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Exercise with a friend or even your dog</w:t>
      </w:r>
    </w:p>
    <w:p w14:paraId="08211C9D" w14:textId="77777777" w:rsidR="00DB002A" w:rsidRPr="00C03034" w:rsidRDefault="00DB002A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Exercise when you’re doing the housework or gardening </w:t>
      </w:r>
    </w:p>
    <w:p w14:paraId="79536516" w14:textId="77777777" w:rsidR="00DB002A" w:rsidRPr="00C03034" w:rsidRDefault="009F6F91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8C36978" wp14:editId="3BB200F4">
            <wp:simplePos x="0" y="0"/>
            <wp:positionH relativeFrom="column">
              <wp:posOffset>151765</wp:posOffset>
            </wp:positionH>
            <wp:positionV relativeFrom="paragraph">
              <wp:posOffset>385445</wp:posOffset>
            </wp:positionV>
            <wp:extent cx="1136015" cy="1143000"/>
            <wp:effectExtent l="0" t="0" r="6985" b="0"/>
            <wp:wrapNone/>
            <wp:docPr id="70" name="Picture 21" descr="http://calorie-smart.com.s3.amazonaws.com/files/2012/07/2011-08-05-exercise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lorie-smart.com.s3.amazonaws.com/files/2012/07/2011-08-05-exercise-bik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B5">
        <w:rPr>
          <w:rFonts w:ascii="Arial Rounded MT Bold" w:hAnsi="Arial Rounded MT Bold"/>
          <w:color w:val="117CB2"/>
          <w:sz w:val="32"/>
          <w:szCs w:val="32"/>
        </w:rPr>
        <w:t>Enjoy o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utdoor activities with your family</w:t>
      </w:r>
    </w:p>
    <w:p w14:paraId="0F59E3B9" w14:textId="77777777" w:rsidR="005A22C9" w:rsidRPr="00C03034" w:rsidRDefault="00CE0CDE" w:rsidP="006E5EB5">
      <w:pPr>
        <w:pStyle w:val="ListParagraph"/>
        <w:numPr>
          <w:ilvl w:val="0"/>
          <w:numId w:val="3"/>
        </w:numPr>
        <w:spacing w:before="360" w:after="0" w:line="240" w:lineRule="auto"/>
        <w:ind w:left="2694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DB002A" w:rsidRPr="00C03034">
        <w:rPr>
          <w:rFonts w:ascii="Arial Rounded MT Bold" w:hAnsi="Arial Rounded MT Bold"/>
          <w:color w:val="117CB2"/>
          <w:sz w:val="32"/>
          <w:szCs w:val="32"/>
        </w:rPr>
        <w:t>Use an exercise bike while watching TV</w:t>
      </w:r>
    </w:p>
    <w:p w14:paraId="0681E4E3" w14:textId="77777777" w:rsidR="00DB002A" w:rsidRPr="00C03034" w:rsidRDefault="00DB002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036802D" w14:textId="77777777" w:rsidR="00DB002A" w:rsidRPr="00C03034" w:rsidRDefault="00DB002A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05E02288" w14:textId="77777777" w:rsidR="00DB002A" w:rsidRPr="008857B3" w:rsidRDefault="00DB002A" w:rsidP="00CE0CDE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8857B3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What activities should I do?</w:t>
      </w:r>
    </w:p>
    <w:p w14:paraId="02996944" w14:textId="77777777" w:rsidR="00550FDB" w:rsidRPr="00C03034" w:rsidRDefault="00550FD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52680F79" w14:textId="77777777" w:rsidR="00550FDB" w:rsidRPr="008857B3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6DB5ABF" wp14:editId="18351D84">
            <wp:simplePos x="0" y="0"/>
            <wp:positionH relativeFrom="column">
              <wp:posOffset>-227965</wp:posOffset>
            </wp:positionH>
            <wp:positionV relativeFrom="paragraph">
              <wp:posOffset>172085</wp:posOffset>
            </wp:positionV>
            <wp:extent cx="1094740" cy="1214755"/>
            <wp:effectExtent l="0" t="0" r="0" b="4445"/>
            <wp:wrapNone/>
            <wp:docPr id="69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8857B3">
        <w:rPr>
          <w:rFonts w:ascii="Arial Rounded MT Bold" w:hAnsi="Arial Rounded MT Bold"/>
          <w:b/>
          <w:color w:val="117CB2"/>
          <w:sz w:val="36"/>
          <w:szCs w:val="36"/>
        </w:rPr>
        <w:t>Walking</w:t>
      </w:r>
    </w:p>
    <w:p w14:paraId="7D267085" w14:textId="77777777"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6B78DCF" w14:textId="77777777" w:rsidR="00550FDB" w:rsidRDefault="00550F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can walk it is good exercise.</w:t>
      </w:r>
    </w:p>
    <w:p w14:paraId="0AC822D5" w14:textId="77777777" w:rsidR="008857B3" w:rsidRPr="00C03034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AECF6AF" w14:textId="77777777" w:rsidR="00550FDB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Some</w:t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>
        <w:rPr>
          <w:rFonts w:ascii="Arial Rounded MT Bold" w:hAnsi="Arial Rounded MT Bold"/>
          <w:color w:val="117CB2"/>
          <w:sz w:val="32"/>
          <w:szCs w:val="32"/>
        </w:rPr>
        <w:t>benefits</w:t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 xml:space="preserve"> of walking are:</w:t>
      </w:r>
    </w:p>
    <w:p w14:paraId="2FC05EFB" w14:textId="77777777" w:rsidR="00550FDB" w:rsidRPr="00C03034" w:rsidRDefault="009F6F91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BA1969" wp14:editId="266D9D6C">
                <wp:simplePos x="0" y="0"/>
                <wp:positionH relativeFrom="column">
                  <wp:posOffset>-288925</wp:posOffset>
                </wp:positionH>
                <wp:positionV relativeFrom="paragraph">
                  <wp:posOffset>216535</wp:posOffset>
                </wp:positionV>
                <wp:extent cx="1433195" cy="1351280"/>
                <wp:effectExtent l="0" t="0" r="14605" b="20320"/>
                <wp:wrapNone/>
                <wp:docPr id="6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1351280"/>
                        </a:xfrm>
                        <a:prstGeom prst="noSmoking">
                          <a:avLst>
                            <a:gd name="adj" fmla="val 8026"/>
                          </a:avLst>
                        </a:prstGeom>
                        <a:solidFill>
                          <a:srgbClr val="A5A5A5">
                            <a:alpha val="70000"/>
                          </a:srgbClr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A236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21" o:spid="_x0000_s1026" type="#_x0000_t57" style="position:absolute;margin-left:-22.75pt;margin-top:17.05pt;width:112.85pt;height:10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" adj="1635" fillcolor="#a5a5a5" strokecolor="#a5a5a5">
                <v:fill opacity="46003f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63D0EA0" wp14:editId="7F66FA85">
            <wp:simplePos x="0" y="0"/>
            <wp:positionH relativeFrom="column">
              <wp:posOffset>417830</wp:posOffset>
            </wp:positionH>
            <wp:positionV relativeFrom="paragraph">
              <wp:posOffset>454660</wp:posOffset>
            </wp:positionV>
            <wp:extent cx="616585" cy="1077595"/>
            <wp:effectExtent l="0" t="0" r="0" b="8255"/>
            <wp:wrapNone/>
            <wp:docPr id="67" name="Picture 28" descr="F:\protected\images\images\protecteds\17865\big\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rotected\images\images\protecteds\17865\big\Ru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2CA5BDD3" wp14:editId="6D7004B7">
            <wp:simplePos x="0" y="0"/>
            <wp:positionH relativeFrom="column">
              <wp:posOffset>-97155</wp:posOffset>
            </wp:positionH>
            <wp:positionV relativeFrom="paragraph">
              <wp:posOffset>322580</wp:posOffset>
            </wp:positionV>
            <wp:extent cx="686435" cy="464185"/>
            <wp:effectExtent l="0" t="0" r="0" b="0"/>
            <wp:wrapNone/>
            <wp:docPr id="66" name="Picture 27" descr="F:\protected\images\images\protecteds\19619\big\Comfy_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9619\big\Comfy_shoes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>You don’t need to warm up, you don’t need trainers and you don’t get sweaty</w:t>
      </w:r>
    </w:p>
    <w:p w14:paraId="0208A0FF" w14:textId="77777777" w:rsidR="00550FDB" w:rsidRDefault="009F6F91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7D71E21A" wp14:editId="14FC08F1">
            <wp:simplePos x="0" y="0"/>
            <wp:positionH relativeFrom="column">
              <wp:posOffset>-92710</wp:posOffset>
            </wp:positionH>
            <wp:positionV relativeFrom="paragraph">
              <wp:posOffset>196850</wp:posOffset>
            </wp:positionV>
            <wp:extent cx="458470" cy="463550"/>
            <wp:effectExtent l="0" t="0" r="0" b="0"/>
            <wp:wrapNone/>
            <wp:docPr id="65" name="Picture 24" descr="http://www.clker.com/cliparts/x/0/2/0/y/S/red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24" descr="http://www.clker.com/cliparts/x/0/2/0/y/S/red-th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DB" w:rsidRPr="00C03034">
        <w:rPr>
          <w:rFonts w:ascii="Arial Rounded MT Bold" w:hAnsi="Arial Rounded MT Bold"/>
          <w:color w:val="117CB2"/>
          <w:sz w:val="32"/>
          <w:szCs w:val="32"/>
        </w:rPr>
        <w:t>You’re not likely to get injured</w:t>
      </w:r>
    </w:p>
    <w:p w14:paraId="20151A00" w14:textId="77777777" w:rsidR="008857B3" w:rsidRPr="008857B3" w:rsidRDefault="008857B3" w:rsidP="008857B3">
      <w:pPr>
        <w:pStyle w:val="ListParagraph"/>
        <w:numPr>
          <w:ilvl w:val="0"/>
          <w:numId w:val="4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is easy to do it everyday</w:t>
      </w:r>
    </w:p>
    <w:p w14:paraId="649330CA" w14:textId="77777777"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DC3AE77" w14:textId="77777777" w:rsidR="00550FDB" w:rsidRPr="00C03034" w:rsidRDefault="00550F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can join walking or rambling groups if you want to meet other people to walk with.</w:t>
      </w:r>
    </w:p>
    <w:p w14:paraId="5708F973" w14:textId="77777777" w:rsidR="00550F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23EFC504" wp14:editId="4065FE86">
            <wp:simplePos x="0" y="0"/>
            <wp:positionH relativeFrom="column">
              <wp:posOffset>-160655</wp:posOffset>
            </wp:positionH>
            <wp:positionV relativeFrom="paragraph">
              <wp:posOffset>218440</wp:posOffset>
            </wp:positionV>
            <wp:extent cx="1222375" cy="1487805"/>
            <wp:effectExtent l="0" t="0" r="0" b="0"/>
            <wp:wrapNone/>
            <wp:docPr id="64" name="Picture 29" descr="F:\protected\images\images\protecteds\18749\big\Ride_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rotected\images\images\protecteds\18749\big\Ride_Bicycle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6921D" w14:textId="77777777" w:rsidR="008857B3" w:rsidRDefault="008857B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A301424" w14:textId="77777777"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18165FF" w14:textId="77777777" w:rsidR="00550FDB" w:rsidRPr="00D8036F" w:rsidRDefault="00550FD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D8036F">
        <w:rPr>
          <w:rFonts w:ascii="Arial Rounded MT Bold" w:hAnsi="Arial Rounded MT Bold"/>
          <w:b/>
          <w:color w:val="117CB2"/>
          <w:sz w:val="36"/>
          <w:szCs w:val="36"/>
        </w:rPr>
        <w:t>Cycling</w:t>
      </w:r>
    </w:p>
    <w:p w14:paraId="2C32B4F7" w14:textId="77777777"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0552C97" w14:textId="77777777" w:rsidR="00550FDB" w:rsidRPr="00C03034" w:rsidRDefault="00E16B0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can use cycling as transport to get around.</w:t>
      </w:r>
    </w:p>
    <w:p w14:paraId="4E9C73EC" w14:textId="77777777"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318011F" w14:textId="77777777" w:rsidR="00E16B01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23E22CE1" wp14:editId="36E0712E">
            <wp:simplePos x="0" y="0"/>
            <wp:positionH relativeFrom="column">
              <wp:posOffset>-92075</wp:posOffset>
            </wp:positionH>
            <wp:positionV relativeFrom="paragraph">
              <wp:posOffset>269875</wp:posOffset>
            </wp:positionV>
            <wp:extent cx="944245" cy="873760"/>
            <wp:effectExtent l="0" t="0" r="8255" b="2540"/>
            <wp:wrapNone/>
            <wp:docPr id="63" name="Picture 30" descr="http://bkoolbike2skool.co.uk/wp-content/uploads/2011/05/cycle-lane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koolbike2skool.co.uk/wp-content/uploads/2011/05/cycle-lane-sig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Cycling on the roads is</w:t>
      </w:r>
      <w:r w:rsidR="00E16B01" w:rsidRPr="00C03034">
        <w:rPr>
          <w:rFonts w:ascii="Arial Rounded MT Bold" w:hAnsi="Arial Rounded MT Bold"/>
          <w:color w:val="117CB2"/>
          <w:sz w:val="32"/>
          <w:szCs w:val="32"/>
        </w:rPr>
        <w:t xml:space="preserve"> dangerous </w:t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but there are lots of cycling lanes and off-road places to use a bike.</w:t>
      </w:r>
    </w:p>
    <w:p w14:paraId="2AEFDAAE" w14:textId="77777777"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EA50593" w14:textId="77777777" w:rsidR="00A84298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5B62C973" wp14:editId="77D73583">
            <wp:simplePos x="0" y="0"/>
            <wp:positionH relativeFrom="column">
              <wp:posOffset>43815</wp:posOffset>
            </wp:positionH>
            <wp:positionV relativeFrom="paragraph">
              <wp:posOffset>441325</wp:posOffset>
            </wp:positionV>
            <wp:extent cx="690245" cy="1637665"/>
            <wp:effectExtent l="0" t="0" r="0" b="635"/>
            <wp:wrapNone/>
            <wp:docPr id="62" name="Picture 33" descr="F:\protected\images\images\protecteds\17129\big\Tricycle_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rotected\images\images\protecteds\17129\big\Tricycle_Rid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C03034">
        <w:rPr>
          <w:rFonts w:ascii="Arial Rounded MT Bold" w:hAnsi="Arial Rounded MT Bold"/>
          <w:color w:val="117CB2"/>
          <w:sz w:val="32"/>
          <w:szCs w:val="32"/>
        </w:rPr>
        <w:t>If you think your condition or impairment means you cannot use a bike you are probably wrong.</w:t>
      </w:r>
    </w:p>
    <w:p w14:paraId="2BD3B35E" w14:textId="77777777" w:rsidR="00D8036F" w:rsidRDefault="00D803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394E441" w14:textId="77777777" w:rsidR="00A84298" w:rsidRPr="00C03034" w:rsidRDefault="00A84298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There is a huge variety of tricycles, quads, power assisted and other bikes which you may be able to use.</w:t>
      </w:r>
    </w:p>
    <w:p w14:paraId="320579EA" w14:textId="77777777" w:rsidR="00A84298" w:rsidRPr="00C03034" w:rsidRDefault="00A84298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722D9DB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</w:p>
    <w:p w14:paraId="2F0C63DA" w14:textId="77777777" w:rsidR="00A84298" w:rsidRPr="00D8036F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162CE2A5" wp14:editId="52FF97C0">
            <wp:simplePos x="0" y="0"/>
            <wp:positionH relativeFrom="column">
              <wp:posOffset>-228600</wp:posOffset>
            </wp:positionH>
            <wp:positionV relativeFrom="paragraph">
              <wp:posOffset>-283210</wp:posOffset>
            </wp:positionV>
            <wp:extent cx="1181735" cy="1528445"/>
            <wp:effectExtent l="0" t="0" r="0" b="0"/>
            <wp:wrapNone/>
            <wp:docPr id="61" name="Picture 34" descr="F:\protected\images\images\protecteds\20843\big\On_your_m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rotected\images\images\protecteds\20843\big\On_your_marks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98" w:rsidRPr="00D8036F">
        <w:rPr>
          <w:rFonts w:ascii="Arial Rounded MT Bold" w:hAnsi="Arial Rounded MT Bold"/>
          <w:b/>
          <w:color w:val="117CB2"/>
          <w:sz w:val="36"/>
          <w:szCs w:val="36"/>
        </w:rPr>
        <w:t>Running</w:t>
      </w:r>
    </w:p>
    <w:p w14:paraId="095F6C01" w14:textId="77777777"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2CBF129E" w14:textId="77777777" w:rsidR="00A84298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Running is very good exercise but you must be careful not to get injured.</w:t>
      </w:r>
    </w:p>
    <w:p w14:paraId="393A1057" w14:textId="77777777"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391A463" w14:textId="77777777" w:rsidR="00DC648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326D895A" wp14:editId="2F3B0B0D">
            <wp:simplePos x="0" y="0"/>
            <wp:positionH relativeFrom="column">
              <wp:posOffset>-499745</wp:posOffset>
            </wp:positionH>
            <wp:positionV relativeFrom="paragraph">
              <wp:posOffset>118110</wp:posOffset>
            </wp:positionV>
            <wp:extent cx="1774190" cy="1077595"/>
            <wp:effectExtent l="0" t="0" r="0" b="0"/>
            <wp:wrapNone/>
            <wp:docPr id="60" name="Picture 35" descr="http://www.stretchify.com/wp-content/uploads/2013/08/psoas-stretc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retchify.com/wp-content/uploads/2013/08/psoas-stretch-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32307" r="23590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8B" w:rsidRPr="00C03034">
        <w:rPr>
          <w:rFonts w:ascii="Arial Rounded MT Bold" w:hAnsi="Arial Rounded MT Bold"/>
          <w:color w:val="117CB2"/>
          <w:sz w:val="32"/>
          <w:szCs w:val="32"/>
        </w:rPr>
        <w:t>Take it easy and do not run too far or too fast.</w:t>
      </w:r>
    </w:p>
    <w:p w14:paraId="055C2816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B7A775C" w14:textId="77777777" w:rsidR="00DC648B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Always warm up with some walking and stretching.</w:t>
      </w:r>
    </w:p>
    <w:p w14:paraId="6441D412" w14:textId="77777777"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C719399" w14:textId="77777777" w:rsidR="00DC648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0723C4E6" wp14:editId="02455080">
            <wp:simplePos x="0" y="0"/>
            <wp:positionH relativeFrom="column">
              <wp:posOffset>-92075</wp:posOffset>
            </wp:positionH>
            <wp:positionV relativeFrom="paragraph">
              <wp:posOffset>172085</wp:posOffset>
            </wp:positionV>
            <wp:extent cx="1031875" cy="695960"/>
            <wp:effectExtent l="0" t="0" r="0" b="8890"/>
            <wp:wrapNone/>
            <wp:docPr id="59" name="Picture 27" descr="F:\protected\images\images\protecteds\19619\big\Comfy_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otected\images\images\protecteds\19619\big\Comfy_shoes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8B" w:rsidRPr="00C03034">
        <w:rPr>
          <w:rFonts w:ascii="Arial Rounded MT Bold" w:hAnsi="Arial Rounded MT Bold"/>
          <w:color w:val="117CB2"/>
          <w:sz w:val="32"/>
          <w:szCs w:val="32"/>
        </w:rPr>
        <w:t>Always wear running shoes that fit properly.</w:t>
      </w:r>
    </w:p>
    <w:p w14:paraId="3C38455A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5C94F55" w14:textId="77777777" w:rsidR="00DC648B" w:rsidRPr="00C03034" w:rsidRDefault="00DC648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Remember, don’t do more today than you will be able to do tomorrow.</w:t>
      </w:r>
    </w:p>
    <w:p w14:paraId="26F54E37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BC661C2" w14:textId="77777777"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4A117C8" w14:textId="77777777"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31A385C" w14:textId="77777777"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382DE0AB" wp14:editId="5310D35E">
            <wp:simplePos x="0" y="0"/>
            <wp:positionH relativeFrom="column">
              <wp:posOffset>-229870</wp:posOffset>
            </wp:positionH>
            <wp:positionV relativeFrom="paragraph">
              <wp:posOffset>242570</wp:posOffset>
            </wp:positionV>
            <wp:extent cx="1003300" cy="1123950"/>
            <wp:effectExtent l="0" t="0" r="6350" b="0"/>
            <wp:wrapNone/>
            <wp:docPr id="58" name="Picture 38" descr="F:\protected\images\images\protecteds\16777\big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rotected\images\images\protecteds\16777\big\Hom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1000D" w14:textId="77777777" w:rsidR="00F54A4D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B9C02BC" w14:textId="77777777" w:rsidR="00DC648B" w:rsidRPr="00F54A4D" w:rsidRDefault="00DC648B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F54A4D">
        <w:rPr>
          <w:rFonts w:ascii="Arial Rounded MT Bold" w:hAnsi="Arial Rounded MT Bold"/>
          <w:b/>
          <w:color w:val="117CB2"/>
          <w:sz w:val="36"/>
          <w:szCs w:val="36"/>
        </w:rPr>
        <w:t>Exercise at home</w:t>
      </w:r>
    </w:p>
    <w:p w14:paraId="0B21C4A3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98148A1" w14:textId="77777777"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4789A66C" wp14:editId="06C25EF2">
            <wp:simplePos x="0" y="0"/>
            <wp:positionH relativeFrom="column">
              <wp:posOffset>-96520</wp:posOffset>
            </wp:positionH>
            <wp:positionV relativeFrom="paragraph">
              <wp:posOffset>480060</wp:posOffset>
            </wp:positionV>
            <wp:extent cx="1156970" cy="781050"/>
            <wp:effectExtent l="0" t="0" r="5080" b="0"/>
            <wp:wrapNone/>
            <wp:docPr id="57" name="Picture 39" descr="F:\protected\images\images\protecteds\21085\big\Push_u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rotected\images\images\protecteds\21085\big\Push_ups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>You can exercise at home without any equipment</w:t>
      </w:r>
      <w:r w:rsidR="00F54A4D">
        <w:rPr>
          <w:rFonts w:ascii="Arial Rounded MT Bold" w:hAnsi="Arial Rounded MT Bold"/>
          <w:color w:val="117CB2"/>
          <w:sz w:val="32"/>
          <w:szCs w:val="32"/>
        </w:rPr>
        <w:t>.</w:t>
      </w:r>
    </w:p>
    <w:p w14:paraId="5FCC10CB" w14:textId="77777777" w:rsidR="00F54A4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69C117FE" wp14:editId="2FC26050">
                <wp:simplePos x="0" y="0"/>
                <wp:positionH relativeFrom="column">
                  <wp:posOffset>1198879</wp:posOffset>
                </wp:positionH>
                <wp:positionV relativeFrom="paragraph">
                  <wp:posOffset>129540</wp:posOffset>
                </wp:positionV>
                <wp:extent cx="0" cy="419100"/>
                <wp:effectExtent l="95250" t="38100" r="95250" b="3810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0E8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94.4pt;margin-top:10.2pt;width:0;height:33pt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" strokecolor="#7f7f7f" strokeweight="3pt">
                <v:stroke startarrow="block" endarrow="block"/>
              </v:shape>
            </w:pict>
          </mc:Fallback>
        </mc:AlternateContent>
      </w:r>
    </w:p>
    <w:p w14:paraId="32AD2073" w14:textId="77777777" w:rsidR="00DC648B" w:rsidRPr="00C03034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t>You could do</w:t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 xml:space="preserve"> sit ups, press ups or squats.</w:t>
      </w:r>
    </w:p>
    <w:p w14:paraId="36C2BA6A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77637CB" w14:textId="77777777" w:rsidR="00533E05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4EF5AC43" wp14:editId="41DE5FF4">
            <wp:simplePos x="0" y="0"/>
            <wp:positionH relativeFrom="column">
              <wp:posOffset>87630</wp:posOffset>
            </wp:positionH>
            <wp:positionV relativeFrom="paragraph">
              <wp:posOffset>103505</wp:posOffset>
            </wp:positionV>
            <wp:extent cx="971550" cy="1012190"/>
            <wp:effectExtent l="113030" t="20320" r="0" b="132080"/>
            <wp:wrapNone/>
            <wp:docPr id="55" name="Picture 40" descr="F:\protected\images\images\protecteds\19909\big\Sit_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rotected\images\images\protecteds\19909\big\Sit_Ups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1856">
                      <a:off x="0" y="0"/>
                      <a:ext cx="9715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C03034">
        <w:rPr>
          <w:rFonts w:ascii="Arial Rounded MT Bold" w:hAnsi="Arial Rounded MT Bold"/>
          <w:color w:val="117CB2"/>
          <w:sz w:val="32"/>
          <w:szCs w:val="32"/>
        </w:rPr>
        <w:t>Or you can use equipment to help you such as a Wii or a fitness DVD.</w:t>
      </w:r>
    </w:p>
    <w:p w14:paraId="3D4744EE" w14:textId="77777777" w:rsidR="00F54A4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13F6C6" wp14:editId="17EEC952">
                <wp:simplePos x="0" y="0"/>
                <wp:positionH relativeFrom="column">
                  <wp:posOffset>851535</wp:posOffset>
                </wp:positionH>
                <wp:positionV relativeFrom="paragraph">
                  <wp:posOffset>-34290</wp:posOffset>
                </wp:positionV>
                <wp:extent cx="441325" cy="551815"/>
                <wp:effectExtent l="0" t="150495" r="0" b="151130"/>
                <wp:wrapNone/>
                <wp:docPr id="54" name="Ar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491770">
                          <a:off x="0" y="0"/>
                          <a:ext cx="441325" cy="5518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F4F1" id="Arc 23" o:spid="_x0000_s1026" style="position:absolute;margin-left:67.05pt;margin-top:-2.7pt;width:34.75pt;height:43.45pt;rotation:3813944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" path="m-1,nfc11929,,21600,9670,21600,21600em-1,nsc11929,,21600,9670,21600,21600l,21600,-1,xe" filled="f" strokecolor="#7f7f7f" strokeweight="3pt">
                <v:stroke startarrow="block" endarrow="block"/>
                <v:path arrowok="t" o:extrusionok="f" o:connecttype="custom" o:connectlocs="0,0;441325,551815;0,551815" o:connectangles="0,0,0"/>
              </v:shape>
            </w:pict>
          </mc:Fallback>
        </mc:AlternateContent>
      </w:r>
    </w:p>
    <w:p w14:paraId="722C44A9" w14:textId="77777777" w:rsidR="00C45DDB" w:rsidRDefault="00533E05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As little as 10 minutes a day will help.</w:t>
      </w:r>
    </w:p>
    <w:p w14:paraId="2752FE4F" w14:textId="77777777" w:rsidR="00C45DDB" w:rsidRDefault="00C45DDB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35F2DA5E" w14:textId="77777777" w:rsidR="00533E05" w:rsidRPr="00F54A4D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160" behindDoc="0" locked="0" layoutInCell="1" allowOverlap="1" wp14:anchorId="3EAE1BE4" wp14:editId="3870D025">
            <wp:simplePos x="0" y="0"/>
            <wp:positionH relativeFrom="column">
              <wp:posOffset>332740</wp:posOffset>
            </wp:positionH>
            <wp:positionV relativeFrom="paragraph">
              <wp:posOffset>-224790</wp:posOffset>
            </wp:positionV>
            <wp:extent cx="857250" cy="438150"/>
            <wp:effectExtent l="0" t="0" r="0" b="0"/>
            <wp:wrapNone/>
            <wp:docPr id="5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5AEDFEDF" wp14:editId="77578C45">
            <wp:simplePos x="0" y="0"/>
            <wp:positionH relativeFrom="column">
              <wp:posOffset>-420370</wp:posOffset>
            </wp:positionH>
            <wp:positionV relativeFrom="paragraph">
              <wp:posOffset>-167640</wp:posOffset>
            </wp:positionV>
            <wp:extent cx="1581150" cy="1581150"/>
            <wp:effectExtent l="0" t="0" r="0" b="0"/>
            <wp:wrapNone/>
            <wp:docPr id="52" name="Picture 41" descr="F:\protected\images\images\protecteds\17543\big\Weights_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rotected\images\images\protecteds\17543\big\Weights_Machine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05" w:rsidRPr="00F54A4D">
        <w:rPr>
          <w:rFonts w:ascii="Arial Rounded MT Bold" w:hAnsi="Arial Rounded MT Bold"/>
          <w:b/>
          <w:color w:val="117CB2"/>
          <w:sz w:val="36"/>
          <w:szCs w:val="36"/>
        </w:rPr>
        <w:t>Joining a Gym</w:t>
      </w:r>
    </w:p>
    <w:p w14:paraId="40B00E6E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D267A56" w14:textId="77777777" w:rsidR="00C45DDB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830100F" w14:textId="77777777" w:rsidR="00533E05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 Inclusive Fitness Initiative has approved over 400 gyms in the UK.</w:t>
      </w:r>
    </w:p>
    <w:p w14:paraId="36E4C89F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1F145F2" w14:textId="77777777" w:rsidR="00C45DD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4300" simplePos="0" relativeHeight="251677184" behindDoc="0" locked="0" layoutInCell="1" allowOverlap="1" wp14:anchorId="74AD3C68" wp14:editId="34F36009">
            <wp:simplePos x="0" y="0"/>
            <wp:positionH relativeFrom="column">
              <wp:posOffset>-58420</wp:posOffset>
            </wp:positionH>
            <wp:positionV relativeFrom="paragraph">
              <wp:posOffset>233680</wp:posOffset>
            </wp:positionV>
            <wp:extent cx="984250" cy="1009904"/>
            <wp:effectExtent l="0" t="0" r="6350" b="0"/>
            <wp:wrapNone/>
            <wp:docPr id="51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01A6" w14:textId="77777777" w:rsidR="00FB576F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B815A7" wp14:editId="6C23A672">
                <wp:simplePos x="0" y="0"/>
                <wp:positionH relativeFrom="column">
                  <wp:posOffset>421005</wp:posOffset>
                </wp:positionH>
                <wp:positionV relativeFrom="paragraph">
                  <wp:posOffset>81280</wp:posOffset>
                </wp:positionV>
                <wp:extent cx="758825" cy="2072005"/>
                <wp:effectExtent l="0" t="0" r="0" b="4445"/>
                <wp:wrapNone/>
                <wp:docPr id="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07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43C7" w14:textId="77777777" w:rsidR="00700536" w:rsidRPr="00FB5FA3" w:rsidRDefault="00700536" w:rsidP="00C45DDB">
                            <w:pPr>
                              <w:rPr>
                                <w:rFonts w:ascii="Arial Black" w:hAnsi="Arial Black"/>
                                <w:color w:val="808080"/>
                                <w:sz w:val="180"/>
                                <w:szCs w:val="180"/>
                              </w:rPr>
                            </w:pPr>
                            <w:r w:rsidRPr="00FB5FA3">
                              <w:rPr>
                                <w:rFonts w:ascii="Arial Black" w:hAnsi="Arial Black"/>
                                <w:color w:val="808080"/>
                                <w:sz w:val="180"/>
                                <w:szCs w:val="18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33.15pt;margin-top:6.4pt;width:59.75pt;height:163.1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PP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" filled="f" stroked="f">
                <v:textbox style="mso-fit-shape-to-text:t">
                  <w:txbxContent>
                    <w:p w:rsidR="00700536" w:rsidRPr="00FB5FA3" w:rsidRDefault="00700536" w:rsidP="00C45DDB">
                      <w:pPr>
                        <w:rPr>
                          <w:rFonts w:ascii="Arial Black" w:hAnsi="Arial Black"/>
                          <w:color w:val="808080"/>
                          <w:sz w:val="180"/>
                          <w:szCs w:val="180"/>
                        </w:rPr>
                      </w:pPr>
                      <w:r w:rsidRPr="00FB5FA3">
                        <w:rPr>
                          <w:rFonts w:ascii="Arial Black" w:hAnsi="Arial Black"/>
                          <w:color w:val="808080"/>
                          <w:sz w:val="180"/>
                          <w:szCs w:val="18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This means their staff and facilities include disabled people.</w:t>
      </w:r>
    </w:p>
    <w:p w14:paraId="60ED01A4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F64D43B" w14:textId="77777777" w:rsidR="00C45DDB" w:rsidRPr="00C03034" w:rsidRDefault="00C45DD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A2ECB9A" w14:textId="77777777"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You can search for the gyms here </w:t>
      </w:r>
      <w:r w:rsidR="009F6F91" w:rsidRPr="009F6F91">
        <w:rPr>
          <w:rFonts w:ascii="Arial Rounded MT Bold" w:hAnsi="Arial Rounded MT Bold"/>
          <w:color w:val="117CB2"/>
          <w:sz w:val="32"/>
          <w:szCs w:val="32"/>
        </w:rPr>
        <w:t>www.activityalliance.org.uk/get-active/inclusive-gyms</w:t>
      </w:r>
    </w:p>
    <w:p w14:paraId="5045A9A3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B89B220" w14:textId="77777777" w:rsidR="00C45D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2EB54A24" wp14:editId="7BEA221D">
            <wp:simplePos x="0" y="0"/>
            <wp:positionH relativeFrom="column">
              <wp:posOffset>-325120</wp:posOffset>
            </wp:positionH>
            <wp:positionV relativeFrom="paragraph">
              <wp:posOffset>203835</wp:posOffset>
            </wp:positionV>
            <wp:extent cx="1083310" cy="762000"/>
            <wp:effectExtent l="0" t="0" r="2540" b="0"/>
            <wp:wrapNone/>
            <wp:docPr id="49" name="Picture 43" descr="F:\protected\images\images\protecteds\15041\big\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rotected\images\images\protecteds\15041\big\Crowd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33C49" w14:textId="77777777"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Before you join visit the gym and ask yourself:</w:t>
      </w:r>
    </w:p>
    <w:p w14:paraId="21AC7B03" w14:textId="77777777"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602BA6F9" wp14:editId="05B182CA">
            <wp:simplePos x="0" y="0"/>
            <wp:positionH relativeFrom="column">
              <wp:posOffset>379730</wp:posOffset>
            </wp:positionH>
            <wp:positionV relativeFrom="paragraph">
              <wp:posOffset>310515</wp:posOffset>
            </wp:positionV>
            <wp:extent cx="1123950" cy="1123950"/>
            <wp:effectExtent l="0" t="0" r="0" b="0"/>
            <wp:wrapNone/>
            <wp:docPr id="48" name="Picture 44" descr="F:\protected\images\images\protecteds\19359\big\NHS_Dom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rotected\images\images\protecteds\19359\big\NHS_Domestic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Is it too crowded?</w:t>
      </w:r>
    </w:p>
    <w:p w14:paraId="70F7E84C" w14:textId="77777777" w:rsidR="00FB576F" w:rsidRPr="00C03034" w:rsidRDefault="00FB576F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Is it clean?</w:t>
      </w:r>
    </w:p>
    <w:p w14:paraId="71978D03" w14:textId="77777777"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05F33B2E" wp14:editId="5F32053D">
            <wp:simplePos x="0" y="0"/>
            <wp:positionH relativeFrom="column">
              <wp:posOffset>-248920</wp:posOffset>
            </wp:positionH>
            <wp:positionV relativeFrom="paragraph">
              <wp:posOffset>248285</wp:posOffset>
            </wp:positionV>
            <wp:extent cx="628650" cy="838200"/>
            <wp:effectExtent l="0" t="0" r="0" b="0"/>
            <wp:wrapNone/>
            <wp:docPr id="47" name="Picture 45" descr="F:\protected\images\images\protecteds\16159\big\Shower_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rotected\images\images\protecteds\16159\big\Shower_Accessible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Is the equipment suitable?</w:t>
      </w:r>
    </w:p>
    <w:p w14:paraId="5E09B163" w14:textId="77777777" w:rsidR="00FB576F" w:rsidRPr="00C03034" w:rsidRDefault="009F6F91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1CFFD179" wp14:editId="1D13E068">
            <wp:simplePos x="0" y="0"/>
            <wp:positionH relativeFrom="column">
              <wp:posOffset>608330</wp:posOffset>
            </wp:positionH>
            <wp:positionV relativeFrom="paragraph">
              <wp:posOffset>311785</wp:posOffset>
            </wp:positionV>
            <wp:extent cx="499745" cy="838200"/>
            <wp:effectExtent l="0" t="0" r="0" b="0"/>
            <wp:wrapNone/>
            <wp:docPr id="46" name="Picture 46" descr="F:\protected\images\images\protecteds\19347\big\Money_Br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rotected\images\images\protecteds\19347\big\Money_Broke-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C03034">
        <w:rPr>
          <w:rFonts w:ascii="Arial Rounded MT Bold" w:hAnsi="Arial Rounded MT Bold"/>
          <w:color w:val="117CB2"/>
          <w:sz w:val="32"/>
          <w:szCs w:val="32"/>
        </w:rPr>
        <w:t>Are the staff experienced with disabled people?</w:t>
      </w:r>
    </w:p>
    <w:p w14:paraId="34E70233" w14:textId="77777777" w:rsidR="00FB576F" w:rsidRPr="00C03034" w:rsidRDefault="00FB576F" w:rsidP="00341303">
      <w:pPr>
        <w:pStyle w:val="ListParagraph"/>
        <w:numPr>
          <w:ilvl w:val="0"/>
          <w:numId w:val="5"/>
        </w:numPr>
        <w:spacing w:before="320" w:after="0" w:line="240" w:lineRule="auto"/>
        <w:ind w:left="2693" w:hanging="357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Can </w:t>
      </w:r>
      <w:r w:rsidR="00E14BED">
        <w:rPr>
          <w:rFonts w:ascii="Arial Rounded MT Bold" w:hAnsi="Arial Rounded MT Bold"/>
          <w:color w:val="117CB2"/>
          <w:sz w:val="32"/>
          <w:szCs w:val="32"/>
        </w:rPr>
        <w:t>you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afford the fees?</w:t>
      </w:r>
    </w:p>
    <w:p w14:paraId="1D4C3333" w14:textId="77777777" w:rsidR="00F54A4D" w:rsidRDefault="00F54A4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F54E8BF" w14:textId="77777777" w:rsidR="00C45DDB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1E94BA45" wp14:editId="4ABA9D4B">
            <wp:simplePos x="0" y="0"/>
            <wp:positionH relativeFrom="column">
              <wp:posOffset>74930</wp:posOffset>
            </wp:positionH>
            <wp:positionV relativeFrom="paragraph">
              <wp:posOffset>170180</wp:posOffset>
            </wp:positionV>
            <wp:extent cx="876300" cy="895350"/>
            <wp:effectExtent l="0" t="0" r="0" b="0"/>
            <wp:wrapNone/>
            <wp:docPr id="45" name="Picture 47" descr="F:\protected\images\images\protecteds\16155\big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rotected\images\images\protecteds\16155\big\Contract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1AA39" w14:textId="77777777" w:rsidR="00533E05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If you are happy then ask the gym for a trial before you sign the contract.</w:t>
      </w:r>
    </w:p>
    <w:p w14:paraId="6E9C2771" w14:textId="77777777" w:rsidR="00FB576F" w:rsidRPr="00C03034" w:rsidRDefault="00FB576F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7A218FA" w14:textId="77777777" w:rsidR="00341303" w:rsidRDefault="00341303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14:paraId="20A523A3" w14:textId="77777777" w:rsidR="00FB576F" w:rsidRPr="00803FE9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352" behindDoc="0" locked="0" layoutInCell="1" allowOverlap="1" wp14:anchorId="743110DF" wp14:editId="196137EB">
            <wp:simplePos x="0" y="0"/>
            <wp:positionH relativeFrom="column">
              <wp:posOffset>-287020</wp:posOffset>
            </wp:positionH>
            <wp:positionV relativeFrom="paragraph">
              <wp:posOffset>22860</wp:posOffset>
            </wp:positionV>
            <wp:extent cx="1485900" cy="971550"/>
            <wp:effectExtent l="0" t="0" r="0" b="0"/>
            <wp:wrapNone/>
            <wp:docPr id="44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6F" w:rsidRPr="00803FE9">
        <w:rPr>
          <w:rFonts w:ascii="Arial Rounded MT Bold" w:hAnsi="Arial Rounded MT Bold"/>
          <w:b/>
          <w:color w:val="117CB2"/>
          <w:sz w:val="36"/>
          <w:szCs w:val="36"/>
        </w:rPr>
        <w:t>Swimming</w:t>
      </w:r>
    </w:p>
    <w:p w14:paraId="7A54DE95" w14:textId="77777777" w:rsidR="00803FE9" w:rsidRPr="00C03034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24EBE714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90CA1F1" w14:textId="77777777" w:rsidR="00FB576F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Swimming is a good activity with a low risk of injury.</w:t>
      </w:r>
    </w:p>
    <w:p w14:paraId="44AD4C74" w14:textId="77777777"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4300" simplePos="0" relativeHeight="251587072" behindDoc="0" locked="0" layoutInCell="1" allowOverlap="1" wp14:anchorId="41AB046B" wp14:editId="58D552BD">
            <wp:simplePos x="0" y="0"/>
            <wp:positionH relativeFrom="column">
              <wp:posOffset>-375920</wp:posOffset>
            </wp:positionH>
            <wp:positionV relativeFrom="paragraph">
              <wp:posOffset>84455</wp:posOffset>
            </wp:positionV>
            <wp:extent cx="984250" cy="1009904"/>
            <wp:effectExtent l="0" t="0" r="6350" b="0"/>
            <wp:wrapNone/>
            <wp:docPr id="43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D6EE" w14:textId="77777777" w:rsidR="00803FE9" w:rsidRPr="00C03034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2F44BAC" w14:textId="77777777" w:rsidR="001546AB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0AD3FCA6" wp14:editId="01901392">
            <wp:simplePos x="0" y="0"/>
            <wp:positionH relativeFrom="column">
              <wp:posOffset>74930</wp:posOffset>
            </wp:positionH>
            <wp:positionV relativeFrom="paragraph">
              <wp:posOffset>191770</wp:posOffset>
            </wp:positionV>
            <wp:extent cx="1066800" cy="1066800"/>
            <wp:effectExtent l="0" t="0" r="0" b="0"/>
            <wp:wrapNone/>
            <wp:docPr id="42" name="Picture 48" descr="http://bestclipartblog.com/clipart-pics/swimming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48" descr="http://bestclipartblog.com/clipart-pics/swimming-clip-art-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AB" w:rsidRPr="00C03034">
        <w:rPr>
          <w:rFonts w:ascii="Arial Rounded MT Bold" w:hAnsi="Arial Rounded MT Bold"/>
          <w:color w:val="117CB2"/>
          <w:sz w:val="32"/>
          <w:szCs w:val="32"/>
        </w:rPr>
        <w:t>Plus your body is supported by the water so it can be easier to move.</w:t>
      </w:r>
      <w:r w:rsidR="00803FE9" w:rsidRPr="00803FE9">
        <w:rPr>
          <w:rFonts w:ascii="Arial Rounded MT Bold" w:hAnsi="Arial Rounded MT Bold"/>
          <w:noProof/>
          <w:color w:val="117CB2"/>
          <w:sz w:val="32"/>
          <w:szCs w:val="32"/>
          <w:lang w:eastAsia="en-GB"/>
        </w:rPr>
        <w:t xml:space="preserve"> </w:t>
      </w:r>
    </w:p>
    <w:p w14:paraId="7107A57A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D6428AA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678EF88" w14:textId="77777777" w:rsidR="001546AB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It is popular with disabled people.</w:t>
      </w:r>
    </w:p>
    <w:p w14:paraId="3889EBDB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E29F3EC" w14:textId="77777777"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4572" distL="114300" distR="117856" simplePos="0" relativeHeight="251686400" behindDoc="0" locked="0" layoutInCell="1" allowOverlap="1" wp14:anchorId="0F4B8269" wp14:editId="5ED6BCBA">
            <wp:simplePos x="0" y="0"/>
            <wp:positionH relativeFrom="column">
              <wp:posOffset>-185420</wp:posOffset>
            </wp:positionH>
            <wp:positionV relativeFrom="paragraph">
              <wp:posOffset>93345</wp:posOffset>
            </wp:positionV>
            <wp:extent cx="565277" cy="857504"/>
            <wp:effectExtent l="0" t="0" r="6350" b="0"/>
            <wp:wrapNone/>
            <wp:docPr id="41" name="Picture 51" descr="http://wc1.smartdraw.com/examples/content/Examples/09_Collateral/Signs/Vertical_Private_Sig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1" descr="http://wc1.smartdraw.com/examples/content/Examples/09_Collateral/Signs/Vertical_Private_Sign_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6F1314F4" wp14:editId="4A17D405">
            <wp:simplePos x="0" y="0"/>
            <wp:positionH relativeFrom="column">
              <wp:posOffset>74930</wp:posOffset>
            </wp:positionH>
            <wp:positionV relativeFrom="paragraph">
              <wp:posOffset>150495</wp:posOffset>
            </wp:positionV>
            <wp:extent cx="1352550" cy="1676400"/>
            <wp:effectExtent l="0" t="0" r="0" b="0"/>
            <wp:wrapNone/>
            <wp:docPr id="40" name="Picture 54" descr="F:\protected\images\images\protecteds\21825\big\Embarra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protected\images\images\protecteds\21825\big\Embarrassed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F6386" w14:textId="77777777" w:rsidR="00533E05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Some people like it because less people can see your body when you’re under water.</w:t>
      </w:r>
    </w:p>
    <w:p w14:paraId="1419EDC4" w14:textId="77777777" w:rsidR="001546AB" w:rsidRPr="00C03034" w:rsidRDefault="001546AB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1C322C3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76197345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49681580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390DBE05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5F3F9C95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2666E702" w14:textId="77777777" w:rsidR="001546AB" w:rsidRPr="00C03034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3937" distL="114300" distR="114300" simplePos="0" relativeHeight="251688448" behindDoc="0" locked="0" layoutInCell="1" allowOverlap="1" wp14:anchorId="0F2D9591" wp14:editId="62CF95AB">
            <wp:simplePos x="0" y="0"/>
            <wp:positionH relativeFrom="column">
              <wp:posOffset>74930</wp:posOffset>
            </wp:positionH>
            <wp:positionV relativeFrom="paragraph">
              <wp:posOffset>177165</wp:posOffset>
            </wp:positionV>
            <wp:extent cx="628650" cy="644779"/>
            <wp:effectExtent l="0" t="0" r="0" b="3175"/>
            <wp:wrapNone/>
            <wp:docPr id="39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b/>
          <w:color w:val="117CB2"/>
          <w:sz w:val="32"/>
          <w:szCs w:val="32"/>
        </w:rPr>
        <w:t>Other sports</w:t>
      </w:r>
    </w:p>
    <w:p w14:paraId="54B8FA43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765C191" w14:textId="77777777"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472" behindDoc="0" locked="0" layoutInCell="1" allowOverlap="1" wp14:anchorId="50ADB196" wp14:editId="3282B9FC">
            <wp:simplePos x="0" y="0"/>
            <wp:positionH relativeFrom="column">
              <wp:posOffset>-344170</wp:posOffset>
            </wp:positionH>
            <wp:positionV relativeFrom="paragraph">
              <wp:posOffset>13970</wp:posOffset>
            </wp:positionV>
            <wp:extent cx="1524000" cy="781050"/>
            <wp:effectExtent l="0" t="0" r="0" b="0"/>
            <wp:wrapNone/>
            <wp:docPr id="3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FC0B9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There are many sports and clubs for disabled and non-disabled 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people 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>alike.</w:t>
      </w:r>
    </w:p>
    <w:p w14:paraId="58516C5F" w14:textId="77777777" w:rsidR="00803FE9" w:rsidRDefault="00803FE9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6B75965" w14:textId="77777777" w:rsidR="00803FE9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5C25C100" wp14:editId="2F6A0FA4">
            <wp:simplePos x="0" y="0"/>
            <wp:positionH relativeFrom="column">
              <wp:posOffset>-224790</wp:posOffset>
            </wp:positionH>
            <wp:positionV relativeFrom="paragraph">
              <wp:posOffset>113665</wp:posOffset>
            </wp:positionV>
            <wp:extent cx="685800" cy="342900"/>
            <wp:effectExtent l="0" t="0" r="0" b="0"/>
            <wp:wrapNone/>
            <wp:docPr id="37" name="Picture 3" descr="http://www.compucorp.co.uk/sites/default/files/styles/portfolio_view/public/DRUK_267_87-50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corp.co.uk/sites/default/files/styles/portfolio_view/public/DRUK_267_87-50-147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4C37" w14:textId="77777777" w:rsidR="00C55D12" w:rsidRPr="00E14BED" w:rsidRDefault="009F6F91" w:rsidP="00247AE0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 wp14:anchorId="12E6DCF9" wp14:editId="3DB8007E">
            <wp:simplePos x="0" y="0"/>
            <wp:positionH relativeFrom="column">
              <wp:posOffset>308610</wp:posOffset>
            </wp:positionH>
            <wp:positionV relativeFrom="paragraph">
              <wp:posOffset>86360</wp:posOffset>
            </wp:positionV>
            <wp:extent cx="745490" cy="1051560"/>
            <wp:effectExtent l="76200" t="57150" r="73660" b="72390"/>
            <wp:wrapNone/>
            <wp:docPr id="36" name="Picture 7" descr="http://www.disabilityrightsuk.org/sites/default/files/pictures/DSD-Front-Cov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sabilityrightsuk.org/sites/default/files/pictures/DSD-Front-Cover_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5198">
                      <a:off x="0" y="0"/>
                      <a:ext cx="745490" cy="105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You can find out more information</w:t>
      </w:r>
      <w:r w:rsidR="00614A32">
        <w:rPr>
          <w:rFonts w:ascii="Arial Rounded MT Bold" w:hAnsi="Arial Rounded MT Bold"/>
          <w:color w:val="117CB2"/>
          <w:sz w:val="32"/>
          <w:szCs w:val="32"/>
        </w:rPr>
        <w:t xml:space="preserve"> on</w:t>
      </w:r>
      <w:r w:rsidR="00247AE0">
        <w:rPr>
          <w:rFonts w:ascii="Arial Rounded MT Bold" w:hAnsi="Arial Rounded MT Bold"/>
          <w:color w:val="117CB2"/>
          <w:sz w:val="32"/>
          <w:szCs w:val="32"/>
        </w:rPr>
        <w:t xml:space="preserve"> Activity Alliance’s website </w:t>
      </w:r>
      <w:hyperlink r:id="rId93" w:history="1">
        <w:r w:rsidR="00247AE0" w:rsidRPr="00F66568">
          <w:rPr>
            <w:rStyle w:val="Hyperlink"/>
            <w:rFonts w:ascii="Arial Rounded MT Bold" w:hAnsi="Arial Rounded MT Bold"/>
            <w:sz w:val="32"/>
            <w:szCs w:val="32"/>
          </w:rPr>
          <w:t>www.activityalliance.org.uk</w:t>
        </w:r>
      </w:hyperlink>
      <w:r w:rsidR="00247AE0">
        <w:rPr>
          <w:rFonts w:ascii="Arial Rounded MT Bold" w:hAnsi="Arial Rounded MT Bold"/>
          <w:color w:val="117CB2"/>
          <w:sz w:val="32"/>
          <w:szCs w:val="32"/>
        </w:rPr>
        <w:t xml:space="preserve"> </w:t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 xml:space="preserve">in </w:t>
      </w:r>
      <w:hyperlink r:id="rId94" w:history="1">
        <w:r w:rsidR="00C55D12" w:rsidRPr="00614A32">
          <w:rPr>
            <w:rStyle w:val="Hyperlink"/>
            <w:rFonts w:ascii="Arial Rounded MT Bold" w:hAnsi="Arial Rounded MT Bold"/>
            <w:sz w:val="32"/>
            <w:szCs w:val="32"/>
          </w:rPr>
          <w:t>‘Doing Sport Differently’ published by D</w:t>
        </w:r>
        <w:r w:rsidR="00803FE9" w:rsidRPr="00614A32">
          <w:rPr>
            <w:rStyle w:val="Hyperlink"/>
            <w:rFonts w:ascii="Arial Rounded MT Bold" w:hAnsi="Arial Rounded MT Bold"/>
            <w:sz w:val="32"/>
            <w:szCs w:val="32"/>
          </w:rPr>
          <w:t>isability Rights UK</w:t>
        </w:r>
      </w:hyperlink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.</w:t>
      </w:r>
      <w:r w:rsidR="00803FE9"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  <w:r w:rsidR="00C55D12" w:rsidRPr="00E14BED">
        <w:rPr>
          <w:rFonts w:ascii="Arial Rounded MT Bold" w:hAnsi="Arial Rounded MT Bold"/>
          <w:b/>
          <w:color w:val="117CB2"/>
          <w:sz w:val="36"/>
          <w:szCs w:val="36"/>
        </w:rPr>
        <w:lastRenderedPageBreak/>
        <w:t>Something more gentle</w:t>
      </w:r>
      <w:r w:rsidR="00E14BED">
        <w:rPr>
          <w:rFonts w:ascii="Arial Rounded MT Bold" w:hAnsi="Arial Rounded MT Bold"/>
          <w:b/>
          <w:color w:val="117CB2"/>
          <w:sz w:val="36"/>
          <w:szCs w:val="36"/>
        </w:rPr>
        <w:t>?</w:t>
      </w:r>
    </w:p>
    <w:p w14:paraId="64918942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2544" behindDoc="0" locked="0" layoutInCell="1" allowOverlap="1" wp14:anchorId="56F7B8EA" wp14:editId="787DCC5C">
            <wp:simplePos x="0" y="0"/>
            <wp:positionH relativeFrom="column">
              <wp:posOffset>-163195</wp:posOffset>
            </wp:positionH>
            <wp:positionV relativeFrom="paragraph">
              <wp:posOffset>106045</wp:posOffset>
            </wp:positionV>
            <wp:extent cx="1000760" cy="1257300"/>
            <wp:effectExtent l="0" t="0" r="8890" b="0"/>
            <wp:wrapNone/>
            <wp:docPr id="35" name="Picture 60" descr="http://pad1.whstatic.com/images/thumb/e/e2/Do-Yoga-and-Positive-Thinking-Step-3.jpg/670px-Do-Yoga-and-Positive-Thinking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d1.whstatic.com/images/thumb/e/e2/Do-Yoga-and-Positive-Thinking-Step-3.jpg/670px-Do-Yoga-and-Positive-Thinking-Step-3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2" r="2090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B9A6C" w14:textId="77777777"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b/>
          <w:color w:val="117CB2"/>
          <w:sz w:val="32"/>
          <w:szCs w:val="32"/>
        </w:rPr>
      </w:pPr>
    </w:p>
    <w:p w14:paraId="756FEBDC" w14:textId="77777777"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Slower and less energetic activities like Yoga and Tai-Chi will improve health without risking injury.</w:t>
      </w:r>
    </w:p>
    <w:p w14:paraId="61B853D3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0D15E015" wp14:editId="1B424672">
            <wp:simplePos x="0" y="0"/>
            <wp:positionH relativeFrom="column">
              <wp:posOffset>-166370</wp:posOffset>
            </wp:positionH>
            <wp:positionV relativeFrom="paragraph">
              <wp:posOffset>262890</wp:posOffset>
            </wp:positionV>
            <wp:extent cx="1041400" cy="1143000"/>
            <wp:effectExtent l="0" t="0" r="6350" b="0"/>
            <wp:wrapNone/>
            <wp:docPr id="34" name="Picture 63" descr="http://pad1.whstatic.com/images/thumb/4/47/Reduce-Fat-Through-Yoga-Step-5.jpg/670px-Reduce-Fat-Through-Yoga-Ste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ad1.whstatic.com/images/thumb/4/47/Reduce-Fat-Through-Yoga-Step-5.jpg/670px-Reduce-Fat-Through-Yoga-Step-5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r="1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4BE0F" w14:textId="77777777"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54AC41AE" w14:textId="77777777"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These activities are about balancing and positioning your body.</w:t>
      </w:r>
    </w:p>
    <w:p w14:paraId="6F609057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68E5B87" w14:textId="77777777" w:rsidR="00E14BE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 wp14:anchorId="58953B76" wp14:editId="7016F29C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762000" cy="1200150"/>
            <wp:effectExtent l="0" t="0" r="0" b="0"/>
            <wp:wrapNone/>
            <wp:docPr id="33" name="Picture 66" descr="F:\protected\images\images\protecteds\16231\big\Michell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protected\images\images\protecteds\16231\big\Michelle-4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A490B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They will increase your balance, strength and energy.</w:t>
      </w:r>
    </w:p>
    <w:p w14:paraId="68B126A0" w14:textId="77777777"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F23BD3C" w14:textId="77777777"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91FA354" w14:textId="77777777" w:rsidR="00614A32" w:rsidRDefault="00E14BED" w:rsidP="00614A32">
      <w:pPr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br w:type="page"/>
      </w:r>
    </w:p>
    <w:p w14:paraId="5DC9A328" w14:textId="77777777" w:rsidR="00E14BED" w:rsidRDefault="009F6F91" w:rsidP="00614A32">
      <w:pPr>
        <w:rPr>
          <w:rFonts w:ascii="Arial Rounded MT Bold" w:hAnsi="Arial Rounded MT Bold"/>
          <w:b/>
          <w:color w:val="117CB2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616" behindDoc="0" locked="0" layoutInCell="1" allowOverlap="1" wp14:anchorId="3B663538" wp14:editId="5B148A92">
            <wp:simplePos x="0" y="0"/>
            <wp:positionH relativeFrom="column">
              <wp:posOffset>-58420</wp:posOffset>
            </wp:positionH>
            <wp:positionV relativeFrom="paragraph">
              <wp:posOffset>-167640</wp:posOffset>
            </wp:positionV>
            <wp:extent cx="1123950" cy="1638300"/>
            <wp:effectExtent l="0" t="0" r="0" b="0"/>
            <wp:wrapNone/>
            <wp:docPr id="32" name="Picture 67" descr="F:\protected\images\images\protecteds\20379\big\Fra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protected\images\images\protecteds\20379\big\Frank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526FA" w14:textId="77777777" w:rsidR="00C55D12" w:rsidRPr="00E14BED" w:rsidRDefault="00C55D12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E14BED">
        <w:rPr>
          <w:rFonts w:ascii="Arial Rounded MT Bold" w:hAnsi="Arial Rounded MT Bold"/>
          <w:b/>
          <w:color w:val="117CB2"/>
          <w:sz w:val="36"/>
          <w:szCs w:val="36"/>
        </w:rPr>
        <w:t>Older people</w:t>
      </w:r>
    </w:p>
    <w:p w14:paraId="5E34F872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12C0D06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1FC7055" w14:textId="77777777"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Think about gentle exercise such as walking or Yoga.</w:t>
      </w:r>
    </w:p>
    <w:p w14:paraId="4C6E157D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 wp14:anchorId="3E14EC17" wp14:editId="43B1FB28">
            <wp:simplePos x="0" y="0"/>
            <wp:positionH relativeFrom="column">
              <wp:posOffset>480060</wp:posOffset>
            </wp:positionH>
            <wp:positionV relativeFrom="paragraph">
              <wp:posOffset>8890</wp:posOffset>
            </wp:positionV>
            <wp:extent cx="793750" cy="990600"/>
            <wp:effectExtent l="0" t="0" r="6350" b="0"/>
            <wp:wrapNone/>
            <wp:docPr id="31" name="Picture 60" descr="http://pad1.whstatic.com/images/thumb/e/e2/Do-Yoga-and-Positive-Thinking-Step-3.jpg/670px-Do-Yoga-and-Positive-Thinking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ad1.whstatic.com/images/thumb/e/e2/Do-Yoga-and-Positive-Thinking-Step-3.jpg/670px-Do-Yoga-and-Positive-Thinking-Step-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2" r="20908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B477C" w14:textId="77777777"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B32402F" w14:textId="77777777" w:rsidR="00C55D12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DFD0E57" wp14:editId="101BED29">
                <wp:simplePos x="0" y="0"/>
                <wp:positionH relativeFrom="column">
                  <wp:posOffset>28575</wp:posOffset>
                </wp:positionH>
                <wp:positionV relativeFrom="paragraph">
                  <wp:posOffset>116840</wp:posOffset>
                </wp:positionV>
                <wp:extent cx="1113155" cy="1618615"/>
                <wp:effectExtent l="0" t="0" r="0" b="635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0499E" w14:textId="77777777" w:rsidR="00700536" w:rsidRPr="000C6FF6" w:rsidRDefault="00700536" w:rsidP="000C6FF6">
                            <w:pPr>
                              <w:rPr>
                                <w:b/>
                                <w:color w:val="00FF00"/>
                                <w:sz w:val="156"/>
                                <w:szCs w:val="156"/>
                              </w:rPr>
                            </w:pPr>
                            <w:r w:rsidRPr="000C6FF6">
                              <w:rPr>
                                <w:rFonts w:ascii="Arial Black" w:hAnsi="Arial Black"/>
                                <w:b/>
                                <w:color w:val="00FF00"/>
                                <w:sz w:val="156"/>
                                <w:szCs w:val="1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.25pt;margin-top:9.2pt;width:87.65pt;height:127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" filled="f" stroked="f">
                <v:textbox>
                  <w:txbxContent>
                    <w:p w:rsidR="00700536" w:rsidRPr="000C6FF6" w:rsidRDefault="00700536" w:rsidP="000C6FF6">
                      <w:pPr>
                        <w:rPr>
                          <w:b/>
                          <w:color w:val="00FF00"/>
                          <w:sz w:val="156"/>
                          <w:szCs w:val="156"/>
                        </w:rPr>
                      </w:pPr>
                      <w:r w:rsidRPr="000C6FF6">
                        <w:rPr>
                          <w:rFonts w:ascii="Arial Black" w:hAnsi="Arial Black"/>
                          <w:b/>
                          <w:color w:val="00FF00"/>
                          <w:sz w:val="156"/>
                          <w:szCs w:val="1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 wp14:anchorId="1A65F14C" wp14:editId="53E6BB50">
            <wp:simplePos x="0" y="0"/>
            <wp:positionH relativeFrom="column">
              <wp:posOffset>-325120</wp:posOffset>
            </wp:positionH>
            <wp:positionV relativeFrom="paragraph">
              <wp:posOffset>154305</wp:posOffset>
            </wp:positionV>
            <wp:extent cx="647700" cy="704850"/>
            <wp:effectExtent l="0" t="0" r="0" b="0"/>
            <wp:wrapNone/>
            <wp:docPr id="29" name="Picture 15" descr="F:\protected\images\images\protecteds\17479\big\Walk_with_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tected\images\images\protecteds\17479\big\Walk_with_Stick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You can find special classes or senior playgrounds with specialist equipment.</w:t>
      </w:r>
    </w:p>
    <w:p w14:paraId="71D50045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37855EC" w14:textId="77777777" w:rsidR="00E14BED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 wp14:anchorId="55ACC992" wp14:editId="60BDDA40">
            <wp:simplePos x="0" y="0"/>
            <wp:positionH relativeFrom="column">
              <wp:posOffset>55245</wp:posOffset>
            </wp:positionH>
            <wp:positionV relativeFrom="paragraph">
              <wp:posOffset>9525</wp:posOffset>
            </wp:positionV>
            <wp:extent cx="971550" cy="635635"/>
            <wp:effectExtent l="57150" t="76200" r="57150" b="69215"/>
            <wp:wrapNone/>
            <wp:docPr id="28" name="Picture 1" descr="F:\protected\images\images\protecteds\17287\big\Swimming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tected\images\images\protecteds\17287\big\Swimming_Pool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66715">
                      <a:off x="0" y="0"/>
                      <a:ext cx="97155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0625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You could try swimming, dancing or even just learning some stretches.</w:t>
      </w:r>
    </w:p>
    <w:p w14:paraId="2C4970E4" w14:textId="77777777" w:rsidR="00C55D12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87C9E31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FCD7C96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9318EF1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6E6ABEE3" wp14:editId="1029EB0D">
            <wp:simplePos x="0" y="0"/>
            <wp:positionH relativeFrom="column">
              <wp:posOffset>-210820</wp:posOffset>
            </wp:positionH>
            <wp:positionV relativeFrom="paragraph">
              <wp:posOffset>234950</wp:posOffset>
            </wp:positionV>
            <wp:extent cx="1524000" cy="1295400"/>
            <wp:effectExtent l="0" t="0" r="0" b="0"/>
            <wp:wrapNone/>
            <wp:docPr id="27" name="Picture 69" descr="F:\protected\images\images\protecteds\14977\big\Ros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protected\images\images\protecteds\14977\big\Ross-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55E2F" w14:textId="77777777" w:rsidR="00E14BED" w:rsidRPr="00C03034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793B1879" w14:textId="77777777" w:rsidR="00C55D12" w:rsidRPr="00E14BED" w:rsidRDefault="00C55D12" w:rsidP="00C03034">
      <w:pPr>
        <w:spacing w:after="0"/>
        <w:ind w:left="2268"/>
        <w:rPr>
          <w:rFonts w:ascii="Arial Rounded MT Bold" w:hAnsi="Arial Rounded MT Bold"/>
          <w:b/>
          <w:color w:val="117CB2"/>
          <w:sz w:val="36"/>
          <w:szCs w:val="36"/>
        </w:rPr>
      </w:pPr>
      <w:r w:rsidRPr="00E14BED">
        <w:rPr>
          <w:rFonts w:ascii="Arial Rounded MT Bold" w:hAnsi="Arial Rounded MT Bold"/>
          <w:b/>
          <w:color w:val="117CB2"/>
          <w:sz w:val="36"/>
          <w:szCs w:val="36"/>
        </w:rPr>
        <w:t>Younger people</w:t>
      </w:r>
    </w:p>
    <w:p w14:paraId="6B26CD45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A9DBEE3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0B0D6D2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Most activities are available to you somewhere.</w:t>
      </w:r>
    </w:p>
    <w:p w14:paraId="3B2DED49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32B0A72" wp14:editId="153C7E26">
                <wp:simplePos x="0" y="0"/>
                <wp:positionH relativeFrom="column">
                  <wp:posOffset>-85725</wp:posOffset>
                </wp:positionH>
                <wp:positionV relativeFrom="paragraph">
                  <wp:posOffset>255905</wp:posOffset>
                </wp:positionV>
                <wp:extent cx="1113155" cy="1618615"/>
                <wp:effectExtent l="0" t="0" r="0" b="63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8FF7" w14:textId="77777777" w:rsidR="00700536" w:rsidRPr="000C6FF6" w:rsidRDefault="00700536" w:rsidP="000C6FF6">
                            <w:pPr>
                              <w:rPr>
                                <w:b/>
                                <w:color w:val="00FF00"/>
                                <w:sz w:val="156"/>
                                <w:szCs w:val="156"/>
                              </w:rPr>
                            </w:pPr>
                            <w:r w:rsidRPr="000C6FF6">
                              <w:rPr>
                                <w:rFonts w:ascii="Arial Black" w:hAnsi="Arial Black"/>
                                <w:b/>
                                <w:color w:val="00FF00"/>
                                <w:sz w:val="156"/>
                                <w:szCs w:val="1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left:0;text-align:left;margin-left:-6.75pt;margin-top:20.15pt;width:87.65pt;height:127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" filled="f" stroked="f">
                <v:textbox>
                  <w:txbxContent>
                    <w:p w:rsidR="00700536" w:rsidRPr="000C6FF6" w:rsidRDefault="00700536" w:rsidP="000C6FF6">
                      <w:pPr>
                        <w:rPr>
                          <w:b/>
                          <w:color w:val="00FF00"/>
                          <w:sz w:val="156"/>
                          <w:szCs w:val="156"/>
                        </w:rPr>
                      </w:pPr>
                      <w:r w:rsidRPr="000C6FF6">
                        <w:rPr>
                          <w:rFonts w:ascii="Arial Black" w:hAnsi="Arial Black"/>
                          <w:b/>
                          <w:color w:val="00FF00"/>
                          <w:sz w:val="156"/>
                          <w:szCs w:val="1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4CC03D43" wp14:editId="05FB1BCB">
            <wp:simplePos x="0" y="0"/>
            <wp:positionH relativeFrom="column">
              <wp:posOffset>-439420</wp:posOffset>
            </wp:positionH>
            <wp:positionV relativeFrom="paragraph">
              <wp:posOffset>217170</wp:posOffset>
            </wp:positionV>
            <wp:extent cx="1581150" cy="819150"/>
            <wp:effectExtent l="0" t="0" r="0" b="0"/>
            <wp:wrapNone/>
            <wp:docPr id="2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4EFCB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EA03CA1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Think about what you want to do and what is safe for you to do.</w:t>
      </w:r>
    </w:p>
    <w:p w14:paraId="5442A5F5" w14:textId="77777777" w:rsidR="00E14BED" w:rsidRDefault="00E14BED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BE58E0F" w14:textId="77777777" w:rsidR="00E14BED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0D65F62B" wp14:editId="1BA184AC">
            <wp:simplePos x="0" y="0"/>
            <wp:positionH relativeFrom="column">
              <wp:posOffset>-420370</wp:posOffset>
            </wp:positionH>
            <wp:positionV relativeFrom="paragraph">
              <wp:posOffset>140970</wp:posOffset>
            </wp:positionV>
            <wp:extent cx="800100" cy="895350"/>
            <wp:effectExtent l="0" t="0" r="0" b="0"/>
            <wp:wrapNone/>
            <wp:docPr id="2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980F" w14:textId="77777777" w:rsidR="00C55D12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1E6B850A" wp14:editId="1DDBA036">
            <wp:simplePos x="0" y="0"/>
            <wp:positionH relativeFrom="column">
              <wp:posOffset>455930</wp:posOffset>
            </wp:positionH>
            <wp:positionV relativeFrom="paragraph">
              <wp:posOffset>403860</wp:posOffset>
            </wp:positionV>
            <wp:extent cx="800100" cy="876300"/>
            <wp:effectExtent l="0" t="0" r="0" b="0"/>
            <wp:wrapNone/>
            <wp:docPr id="2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D12" w:rsidRPr="00C03034">
        <w:rPr>
          <w:rFonts w:ascii="Arial Rounded MT Bold" w:hAnsi="Arial Rounded MT Bold"/>
          <w:color w:val="117CB2"/>
          <w:sz w:val="32"/>
          <w:szCs w:val="32"/>
        </w:rPr>
        <w:t>Talk to you school or council and they will help you find activities locally.</w:t>
      </w:r>
    </w:p>
    <w:p w14:paraId="7CE163A4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DB895DE" w14:textId="77777777" w:rsidR="00C55D12" w:rsidRPr="00C03034" w:rsidRDefault="00C55D12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5D5A5943" w14:textId="77777777" w:rsidR="00C55D12" w:rsidRPr="006A455D" w:rsidRDefault="00C55D12" w:rsidP="00B73343">
      <w:pPr>
        <w:spacing w:after="0"/>
        <w:rPr>
          <w:rFonts w:ascii="Arial Rounded MT Bold" w:hAnsi="Arial Rounded MT Bold"/>
          <w:b/>
          <w:color w:val="117CB2"/>
          <w:sz w:val="44"/>
          <w:szCs w:val="44"/>
        </w:rPr>
      </w:pPr>
      <w:r w:rsidRPr="006A455D">
        <w:rPr>
          <w:rFonts w:ascii="Arial Rounded MT Bold" w:hAnsi="Arial Rounded MT Bold"/>
          <w:b/>
          <w:color w:val="117CB2"/>
          <w:sz w:val="44"/>
          <w:szCs w:val="44"/>
        </w:rPr>
        <w:lastRenderedPageBreak/>
        <w:t>Where can I find out more?</w:t>
      </w:r>
    </w:p>
    <w:p w14:paraId="6E1F43AB" w14:textId="77777777" w:rsidR="00B73343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 wp14:anchorId="0D9DE75A" wp14:editId="7DC10FDA">
            <wp:simplePos x="0" y="0"/>
            <wp:positionH relativeFrom="column">
              <wp:posOffset>-439420</wp:posOffset>
            </wp:positionH>
            <wp:positionV relativeFrom="paragraph">
              <wp:posOffset>199390</wp:posOffset>
            </wp:positionV>
            <wp:extent cx="800100" cy="876300"/>
            <wp:effectExtent l="0" t="0" r="0" b="0"/>
            <wp:wrapNone/>
            <wp:docPr id="2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3D947" w14:textId="77777777"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376350D6" w14:textId="77777777" w:rsidR="00B63424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 wp14:anchorId="728A2C2F" wp14:editId="39CDE902">
            <wp:simplePos x="0" y="0"/>
            <wp:positionH relativeFrom="column">
              <wp:posOffset>490220</wp:posOffset>
            </wp:positionH>
            <wp:positionV relativeFrom="paragraph">
              <wp:posOffset>132080</wp:posOffset>
            </wp:positionV>
            <wp:extent cx="862965" cy="946785"/>
            <wp:effectExtent l="0" t="0" r="0" b="5715"/>
            <wp:wrapNone/>
            <wp:docPr id="2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C03034">
        <w:rPr>
          <w:rFonts w:ascii="Arial Rounded MT Bold" w:hAnsi="Arial Rounded MT Bold"/>
          <w:color w:val="117CB2"/>
          <w:sz w:val="32"/>
          <w:szCs w:val="32"/>
        </w:rPr>
        <w:t>To find out more about activities in your area you can start by asking at your local library, council or social services department.</w:t>
      </w:r>
    </w:p>
    <w:p w14:paraId="7820E5A0" w14:textId="77777777"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1161AB2" w14:textId="77777777" w:rsidR="00B73343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80AE3F8" w14:textId="77777777"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</w:t>
      </w:r>
      <w:r w:rsidR="00A22CD7">
        <w:rPr>
          <w:rFonts w:ascii="Arial Rounded MT Bold" w:hAnsi="Arial Rounded MT Bold"/>
          <w:color w:val="117CB2"/>
          <w:sz w:val="32"/>
          <w:szCs w:val="32"/>
        </w:rPr>
        <w:t>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to help you find more activities:</w:t>
      </w:r>
    </w:p>
    <w:p w14:paraId="04D8A1F9" w14:textId="77777777" w:rsidR="00A22CD7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noProof/>
          <w:color w:val="117CB2"/>
          <w:sz w:val="32"/>
          <w:szCs w:val="32"/>
          <w:lang w:eastAsia="en-GB"/>
        </w:rPr>
        <w:drawing>
          <wp:anchor distT="0" distB="0" distL="114300" distR="114300" simplePos="0" relativeHeight="251731456" behindDoc="0" locked="0" layoutInCell="1" allowOverlap="1" wp14:anchorId="2B70B4CA" wp14:editId="1DD472AA">
            <wp:simplePos x="0" y="0"/>
            <wp:positionH relativeFrom="column">
              <wp:posOffset>253365</wp:posOffset>
            </wp:positionH>
            <wp:positionV relativeFrom="paragraph">
              <wp:posOffset>189230</wp:posOffset>
            </wp:positionV>
            <wp:extent cx="996950" cy="956310"/>
            <wp:effectExtent l="0" t="0" r="0" b="0"/>
            <wp:wrapNone/>
            <wp:docPr id="142" name="Picture 142" descr="N:\Marketing and communications\Rebrand\FINAL logos\RGB_ digital\Activity Alliance 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N:\Marketing and communications\Rebrand\FINAL logos\RGB_ digital\Activity Alliance Logo_Strap_RGB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A911F" w14:textId="77777777" w:rsidR="00B73343" w:rsidRPr="00C03034" w:rsidRDefault="00B7334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72E0690" w14:textId="77777777" w:rsidR="00B63424" w:rsidRPr="004F2568" w:rsidRDefault="00247AE0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rFonts w:ascii="Arial Rounded MT Bold" w:hAnsi="Arial Rounded MT Bold"/>
          <w:b/>
          <w:color w:val="117CB2"/>
          <w:sz w:val="32"/>
          <w:szCs w:val="32"/>
        </w:rPr>
        <w:t>Activity Alliance</w:t>
      </w:r>
    </w:p>
    <w:p w14:paraId="4BBE93E9" w14:textId="77777777" w:rsidR="00B6342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9F6F91">
        <w:rPr>
          <w:rFonts w:ascii="Arial Rounded MT Bold" w:hAnsi="Arial Rounded MT Bold"/>
          <w:color w:val="117CB2"/>
          <w:sz w:val="32"/>
          <w:szCs w:val="32"/>
        </w:rPr>
        <w:t>www.activityalliance.org.uk</w:t>
      </w:r>
      <w:r>
        <w:rPr>
          <w:rFonts w:ascii="Arial Rounded MT Bold" w:hAnsi="Arial Rounded MT Bold"/>
          <w:color w:val="117CB2"/>
          <w:sz w:val="32"/>
          <w:szCs w:val="32"/>
        </w:rPr>
        <w:br/>
        <w:t>(Activity Alliance is the operating name for the English Federation of Disability Sport.)</w:t>
      </w:r>
    </w:p>
    <w:p w14:paraId="693D2410" w14:textId="77777777" w:rsidR="00A22CD7" w:rsidRDefault="00A22CD7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699D7285" w14:textId="77777777" w:rsidR="00B73343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7A3FAFF5" wp14:editId="784E3FCA">
            <wp:simplePos x="0" y="0"/>
            <wp:positionH relativeFrom="column">
              <wp:posOffset>-15875</wp:posOffset>
            </wp:positionH>
            <wp:positionV relativeFrom="paragraph">
              <wp:posOffset>140335</wp:posOffset>
            </wp:positionV>
            <wp:extent cx="854710" cy="439420"/>
            <wp:effectExtent l="0" t="0" r="0" b="0"/>
            <wp:wrapNone/>
            <wp:docPr id="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F4A0E" w14:textId="77777777" w:rsidR="00B63424" w:rsidRPr="009F6F91" w:rsidRDefault="009F6F91" w:rsidP="009F6F91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254" distL="114300" distR="114300" simplePos="0" relativeHeight="251709952" behindDoc="0" locked="0" layoutInCell="1" allowOverlap="1" wp14:anchorId="6CF216E6" wp14:editId="1E6572C3">
            <wp:simplePos x="0" y="0"/>
            <wp:positionH relativeFrom="column">
              <wp:posOffset>615315</wp:posOffset>
            </wp:positionH>
            <wp:positionV relativeFrom="paragraph">
              <wp:posOffset>143510</wp:posOffset>
            </wp:positionV>
            <wp:extent cx="434975" cy="439293"/>
            <wp:effectExtent l="0" t="0" r="3175" b="0"/>
            <wp:wrapNone/>
            <wp:docPr id="18" name="Picture 42" descr="http://www.evenbreak.co.uk/blog/wp-content/uploads/2013/09/Disability-symb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2" descr="http://www.evenbreak.co.uk/blog/wp-content/uploads/2013/09/Disability-symbol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Find an inclusive Gym</w:t>
      </w:r>
      <w:r w:rsidR="00247AE0" w:rsidRPr="00247AE0">
        <w:rPr>
          <w:rFonts w:ascii="Arial Rounded MT Bold" w:hAnsi="Arial Rounded MT Bold"/>
          <w:color w:val="117CB2"/>
          <w:sz w:val="32"/>
          <w:szCs w:val="32"/>
        </w:rPr>
        <w:t xml:space="preserve"> www.activityalliance.org.uk/get-active/inclusive-gyms</w:t>
      </w:r>
    </w:p>
    <w:p w14:paraId="0F08F0F4" w14:textId="77777777" w:rsidR="00B73343" w:rsidRDefault="00B73343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65106966" w14:textId="77777777" w:rsidR="00A22CD7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 wp14:anchorId="34F06A66" wp14:editId="062E9071">
            <wp:simplePos x="0" y="0"/>
            <wp:positionH relativeFrom="column">
              <wp:posOffset>457835</wp:posOffset>
            </wp:positionH>
            <wp:positionV relativeFrom="paragraph">
              <wp:posOffset>139065</wp:posOffset>
            </wp:positionV>
            <wp:extent cx="792480" cy="379730"/>
            <wp:effectExtent l="0" t="0" r="7620" b="1270"/>
            <wp:wrapNone/>
            <wp:docPr id="17" name="Picture 73" descr="http://www.radiofreeskaro.com/http:/www.radiofreeskaro.com/public_html/wp-content/uploads/2011/06/BBC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adiofreeskaro.com/http:/www.radiofreeskaro.com/public_html/wp-content/uploads/2011/06/BBC+Logo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86710" w14:textId="77777777"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BBC</w:t>
      </w:r>
    </w:p>
    <w:p w14:paraId="7486B810" w14:textId="77777777" w:rsidR="00B6342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www.bbc.co.uk/thingstodo/activities</w:t>
      </w:r>
    </w:p>
    <w:p w14:paraId="6F502330" w14:textId="77777777" w:rsidR="00A22CD7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4367FA2B" wp14:editId="06F52987">
            <wp:simplePos x="0" y="0"/>
            <wp:positionH relativeFrom="column">
              <wp:posOffset>253365</wp:posOffset>
            </wp:positionH>
            <wp:positionV relativeFrom="paragraph">
              <wp:posOffset>211455</wp:posOffset>
            </wp:positionV>
            <wp:extent cx="859790" cy="926465"/>
            <wp:effectExtent l="0" t="0" r="0" b="6985"/>
            <wp:wrapNone/>
            <wp:docPr id="1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DF7F" w14:textId="77777777" w:rsidR="00B73343" w:rsidRPr="00C03034" w:rsidRDefault="00B73343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1C24FD1B" w14:textId="77777777"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County Sports Partnership Network</w:t>
      </w:r>
    </w:p>
    <w:p w14:paraId="520EB2EC" w14:textId="77777777" w:rsidR="00B6342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www.cspnetwork.org</w:t>
      </w:r>
    </w:p>
    <w:p w14:paraId="18F2F7D4" w14:textId="77777777" w:rsidR="00A22CD7" w:rsidRDefault="00A22CD7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3C1A4FAA" w14:textId="77777777" w:rsidR="00B73343" w:rsidRPr="00C03034" w:rsidRDefault="009F6F91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 wp14:anchorId="0646D4B9" wp14:editId="665B64EB">
            <wp:simplePos x="0" y="0"/>
            <wp:positionH relativeFrom="column">
              <wp:posOffset>360680</wp:posOffset>
            </wp:positionH>
            <wp:positionV relativeFrom="paragraph">
              <wp:posOffset>7620</wp:posOffset>
            </wp:positionV>
            <wp:extent cx="871220" cy="937895"/>
            <wp:effectExtent l="0" t="0" r="5080" b="0"/>
            <wp:wrapNone/>
            <wp:docPr id="15" name="Picture 81" descr="Parasport logo">
              <a:hlinkClick xmlns:a="http://schemas.openxmlformats.org/drawingml/2006/main" r:id="rId111" tooltip="&quot;Parasport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arasport logo">
                      <a:hlinkClick r:id="rId111" tooltip="&quot;Parasport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09D1" w14:textId="77777777" w:rsidR="00B63424" w:rsidRPr="004F2568" w:rsidRDefault="00B63424" w:rsidP="00B7334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Parasport</w:t>
      </w:r>
    </w:p>
    <w:p w14:paraId="36D887B2" w14:textId="77777777" w:rsidR="00B63424" w:rsidRPr="00C03034" w:rsidRDefault="00B63424" w:rsidP="00B7334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www.parasport.org.uk</w:t>
      </w:r>
    </w:p>
    <w:p w14:paraId="2BDA794E" w14:textId="77777777" w:rsidR="00B73343" w:rsidRDefault="00B73343">
      <w:pPr>
        <w:rPr>
          <w:rFonts w:ascii="Arial Rounded MT Bold" w:hAnsi="Arial Rounded MT Bold"/>
          <w:color w:val="117CB2"/>
          <w:sz w:val="32"/>
          <w:szCs w:val="32"/>
        </w:rPr>
      </w:pPr>
    </w:p>
    <w:p w14:paraId="776C5D4E" w14:textId="77777777"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13446D7A" w14:textId="77777777"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 links to help you find disability sports organisations:</w:t>
      </w:r>
    </w:p>
    <w:p w14:paraId="4328A9C7" w14:textId="77777777" w:rsidR="00A22CD7" w:rsidRDefault="00A22CD7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A060393" w14:textId="77777777" w:rsidR="00A22CD7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 wp14:anchorId="5B3B6F8D" wp14:editId="12334872">
            <wp:simplePos x="0" y="0"/>
            <wp:positionH relativeFrom="column">
              <wp:posOffset>-433705</wp:posOffset>
            </wp:positionH>
            <wp:positionV relativeFrom="paragraph">
              <wp:posOffset>166370</wp:posOffset>
            </wp:positionV>
            <wp:extent cx="1107440" cy="603885"/>
            <wp:effectExtent l="0" t="0" r="0" b="5715"/>
            <wp:wrapNone/>
            <wp:docPr id="14" name="Picture 84" descr="British Blind Sport">
              <a:hlinkClick xmlns:a="http://schemas.openxmlformats.org/drawingml/2006/main" r:id="rId113" tooltip="&quot;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ritish Blind Sport">
                      <a:hlinkClick r:id="rId113" tooltip="&quot;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3CE6F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British Blind Sport</w:t>
      </w:r>
    </w:p>
    <w:p w14:paraId="29D33C5C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www.britishblindsport.org.uk</w:t>
      </w:r>
    </w:p>
    <w:p w14:paraId="27BF6C91" w14:textId="77777777"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546EF72F" wp14:editId="400DA1A3">
            <wp:simplePos x="0" y="0"/>
            <wp:positionH relativeFrom="column">
              <wp:posOffset>352425</wp:posOffset>
            </wp:positionH>
            <wp:positionV relativeFrom="paragraph">
              <wp:posOffset>78105</wp:posOffset>
            </wp:positionV>
            <wp:extent cx="813435" cy="832485"/>
            <wp:effectExtent l="0" t="0" r="5715" b="5715"/>
            <wp:wrapNone/>
            <wp:docPr id="13" name="Picture 87" descr="CP Sport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P Sport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4B3AA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Cerebral Palsy Sport</w:t>
      </w:r>
    </w:p>
    <w:p w14:paraId="305D7B6B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www.cpsport.org</w:t>
      </w:r>
    </w:p>
    <w:p w14:paraId="0D5478B0" w14:textId="77777777"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 wp14:anchorId="65FEC2B4" wp14:editId="79806115">
            <wp:simplePos x="0" y="0"/>
            <wp:positionH relativeFrom="column">
              <wp:posOffset>-412750</wp:posOffset>
            </wp:positionH>
            <wp:positionV relativeFrom="paragraph">
              <wp:posOffset>90805</wp:posOffset>
            </wp:positionV>
            <wp:extent cx="841375" cy="848995"/>
            <wp:effectExtent l="0" t="0" r="0" b="8255"/>
            <wp:wrapNone/>
            <wp:docPr id="12" name="Picture 90" descr="Dwarf Sports Association UK">
              <a:hlinkClick xmlns:a="http://schemas.openxmlformats.org/drawingml/2006/main" r:id="rId117" tooltip="&quot;DSAUK Home 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warf Sports Association UK">
                      <a:hlinkClick r:id="rId117" tooltip="&quot;DSAUK Home 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AFFB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Dwarf Sports Association</w:t>
      </w:r>
    </w:p>
    <w:p w14:paraId="21BA2B4B" w14:textId="77777777" w:rsidR="00B6342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 wp14:anchorId="4D195FD5" wp14:editId="617E5C4C">
            <wp:simplePos x="0" y="0"/>
            <wp:positionH relativeFrom="column">
              <wp:posOffset>-58420</wp:posOffset>
            </wp:positionH>
            <wp:positionV relativeFrom="paragraph">
              <wp:posOffset>139065</wp:posOffset>
            </wp:positionV>
            <wp:extent cx="1437005" cy="1437005"/>
            <wp:effectExtent l="0" t="0" r="0" b="0"/>
            <wp:wrapNone/>
            <wp:docPr id="11" name="Picture 93" descr="http://enablemagazine.co.uk/wp-content/uploads/2012/11/LimbPower-logo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enablemagazine.co.uk/wp-content/uploads/2012/11/LimbPower-logo-150x150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C03034">
        <w:rPr>
          <w:rFonts w:ascii="Arial Rounded MT Bold" w:hAnsi="Arial Rounded MT Bold"/>
          <w:color w:val="117CB2"/>
          <w:sz w:val="32"/>
          <w:szCs w:val="32"/>
        </w:rPr>
        <w:t>www.dsauk.org</w:t>
      </w:r>
    </w:p>
    <w:p w14:paraId="7E1BA081" w14:textId="77777777"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04E960EA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proofErr w:type="spellStart"/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Limbpower</w:t>
      </w:r>
      <w:proofErr w:type="spellEnd"/>
    </w:p>
    <w:p w14:paraId="0837A1CA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www.limbpower.com</w:t>
      </w:r>
    </w:p>
    <w:p w14:paraId="59467F60" w14:textId="77777777"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00915A2C" w14:textId="77777777" w:rsidR="00B63424" w:rsidRPr="004F2568" w:rsidRDefault="009F6F91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47A7BB5B" wp14:editId="08CB738B">
            <wp:simplePos x="0" y="0"/>
            <wp:positionH relativeFrom="column">
              <wp:posOffset>-415290</wp:posOffset>
            </wp:positionH>
            <wp:positionV relativeFrom="paragraph">
              <wp:posOffset>113665</wp:posOffset>
            </wp:positionV>
            <wp:extent cx="1042035" cy="652780"/>
            <wp:effectExtent l="0" t="0" r="5715" b="0"/>
            <wp:wrapNone/>
            <wp:docPr id="10" name="Picture 96" descr="Home">
              <a:hlinkClick xmlns:a="http://schemas.openxmlformats.org/drawingml/2006/main" r:id="rId120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ome">
                      <a:hlinkClick r:id="rId120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Mencap Sport</w:t>
      </w:r>
    </w:p>
    <w:p w14:paraId="633D0AB8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www.mencap.org.uk/what-we-do/our-services/leisure/mencap-sport</w:t>
      </w:r>
    </w:p>
    <w:p w14:paraId="37D132A6" w14:textId="77777777"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9168" behindDoc="0" locked="0" layoutInCell="1" allowOverlap="1" wp14:anchorId="001C5B0A" wp14:editId="5ADD434E">
            <wp:simplePos x="0" y="0"/>
            <wp:positionH relativeFrom="column">
              <wp:posOffset>-58420</wp:posOffset>
            </wp:positionH>
            <wp:positionV relativeFrom="paragraph">
              <wp:posOffset>180340</wp:posOffset>
            </wp:positionV>
            <wp:extent cx="1224915" cy="678180"/>
            <wp:effectExtent l="0" t="0" r="0" b="7620"/>
            <wp:wrapNone/>
            <wp:docPr id="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EEA2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Special Olympics GB</w:t>
      </w:r>
    </w:p>
    <w:p w14:paraId="261F9F02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www.specialolympicsgb.org.uk</w:t>
      </w:r>
    </w:p>
    <w:p w14:paraId="2623E7C5" w14:textId="77777777" w:rsidR="00A22CD7" w:rsidRPr="00C03034" w:rsidRDefault="009F6F91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6BFBC6" wp14:editId="4AA6CD7F">
                <wp:simplePos x="0" y="0"/>
                <wp:positionH relativeFrom="column">
                  <wp:posOffset>-134620</wp:posOffset>
                </wp:positionH>
                <wp:positionV relativeFrom="paragraph">
                  <wp:posOffset>274955</wp:posOffset>
                </wp:positionV>
                <wp:extent cx="1133475" cy="695325"/>
                <wp:effectExtent l="0" t="0" r="952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8218C" w14:textId="77777777" w:rsidR="00170B7F" w:rsidRDefault="009F6F91">
                            <w:r w:rsidRPr="001E40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82C7E5" wp14:editId="483B6BB1">
                                  <wp:extent cx="846455" cy="600710"/>
                                  <wp:effectExtent l="0" t="0" r="0" b="8890"/>
                                  <wp:docPr id="2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0.6pt;margin-top:21.65pt;width:89.25pt;height:5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" fillcolor="window" stroked="f" strokeweight=".5pt">
                <v:path arrowok="t"/>
                <v:textbox>
                  <w:txbxContent>
                    <w:p w:rsidR="00170B7F" w:rsidRDefault="009F6F91">
                      <w:r w:rsidRPr="001E406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46455" cy="600710"/>
                            <wp:effectExtent l="0" t="0" r="0" b="8890"/>
                            <wp:docPr id="2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7F3473" w14:textId="77777777" w:rsidR="00B63424" w:rsidRPr="004F2568" w:rsidRDefault="00B63424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UK Deaf Sport</w:t>
      </w:r>
    </w:p>
    <w:p w14:paraId="0D0C0F59" w14:textId="77777777" w:rsidR="00B63424" w:rsidRDefault="00B63424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www.ukdeafsport.org.uk </w:t>
      </w:r>
    </w:p>
    <w:p w14:paraId="22B58E91" w14:textId="77777777" w:rsidR="00A22CD7" w:rsidRPr="00C03034" w:rsidRDefault="00A22CD7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2A2B2439" w14:textId="77777777" w:rsidR="00B63424" w:rsidRPr="004F2568" w:rsidRDefault="009F6F91" w:rsidP="00C03034">
      <w:pPr>
        <w:pStyle w:val="ListParagraph"/>
        <w:numPr>
          <w:ilvl w:val="0"/>
          <w:numId w:val="6"/>
        </w:numPr>
        <w:spacing w:after="0"/>
        <w:ind w:left="2268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 wp14:anchorId="7C2650A2" wp14:editId="64F04C56">
            <wp:simplePos x="0" y="0"/>
            <wp:positionH relativeFrom="column">
              <wp:posOffset>-414655</wp:posOffset>
            </wp:positionH>
            <wp:positionV relativeFrom="paragraph">
              <wp:posOffset>19050</wp:posOffset>
            </wp:positionV>
            <wp:extent cx="1548765" cy="424815"/>
            <wp:effectExtent l="0" t="0" r="0" b="0"/>
            <wp:wrapNone/>
            <wp:docPr id="8" name="Picture 102" descr="http://www.scottishdisabilitysport.com/sds/cache/file/9134CA78-54E1-44DE-AB267CDAF260DB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scottishdisabilitysport.com/sds/cache/file/9134CA78-54E1-44DE-AB267CDAF260DB5B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4" b="3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4A32">
        <w:rPr>
          <w:rFonts w:ascii="Arial Rounded MT Bold" w:hAnsi="Arial Rounded MT Bold"/>
          <w:b/>
          <w:color w:val="117CB2"/>
          <w:sz w:val="32"/>
          <w:szCs w:val="32"/>
        </w:rPr>
        <w:t>WheelP</w:t>
      </w:r>
      <w:r w:rsidR="00B63424" w:rsidRPr="004F2568">
        <w:rPr>
          <w:rFonts w:ascii="Arial Rounded MT Bold" w:hAnsi="Arial Rounded MT Bold"/>
          <w:b/>
          <w:color w:val="117CB2"/>
          <w:sz w:val="32"/>
          <w:szCs w:val="32"/>
        </w:rPr>
        <w:t>ower</w:t>
      </w:r>
      <w:proofErr w:type="spellEnd"/>
    </w:p>
    <w:p w14:paraId="5419667D" w14:textId="77777777" w:rsidR="00B63424" w:rsidRPr="00C03034" w:rsidRDefault="00F00063" w:rsidP="00C03034">
      <w:pPr>
        <w:pStyle w:val="ListParagraph"/>
        <w:spacing w:after="0"/>
        <w:ind w:left="2268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hyperlink r:id="rId126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www.wheelpower.org.uk</w:t>
        </w:r>
      </w:hyperlink>
    </w:p>
    <w:p w14:paraId="6D7DA3B2" w14:textId="77777777" w:rsidR="00B63424" w:rsidRPr="00C0303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07FDDF26" w14:textId="77777777" w:rsidR="00A22CD7" w:rsidRDefault="00A22CD7">
      <w:pPr>
        <w:rPr>
          <w:rFonts w:ascii="Arial Rounded MT Bold" w:hAnsi="Arial Rounded MT Bold"/>
          <w:color w:val="117CB2"/>
          <w:sz w:val="32"/>
          <w:szCs w:val="32"/>
        </w:rPr>
      </w:pPr>
      <w:r>
        <w:rPr>
          <w:rFonts w:ascii="Arial Rounded MT Bold" w:hAnsi="Arial Rounded MT Bold"/>
          <w:color w:val="117CB2"/>
          <w:sz w:val="32"/>
          <w:szCs w:val="32"/>
        </w:rPr>
        <w:br w:type="page"/>
      </w:r>
    </w:p>
    <w:p w14:paraId="31667578" w14:textId="77777777"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2B54D11" w14:textId="77777777" w:rsidR="00B6342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list of website links to help find activities for children and young people:</w:t>
      </w:r>
    </w:p>
    <w:p w14:paraId="405A6229" w14:textId="77777777" w:rsidR="00A22CD7" w:rsidRDefault="00A22CD7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6674A8B1" w14:textId="77777777" w:rsidR="00A22CD7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1216" behindDoc="0" locked="0" layoutInCell="1" allowOverlap="1" wp14:anchorId="71AD7840" wp14:editId="26EB1681">
            <wp:simplePos x="0" y="0"/>
            <wp:positionH relativeFrom="column">
              <wp:posOffset>-431800</wp:posOffset>
            </wp:positionH>
            <wp:positionV relativeFrom="paragraph">
              <wp:posOffset>166370</wp:posOffset>
            </wp:positionV>
            <wp:extent cx="1254125" cy="521970"/>
            <wp:effectExtent l="0" t="0" r="3175" b="0"/>
            <wp:wrapNone/>
            <wp:docPr id="7" name="Picture 105" descr="http://enablemagazine.co.uk/wp-content/uploads/2014/02/whizz-kidz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enablemagazine.co.uk/wp-content/uploads/2014/02/whizz-kidz-logo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87A6D" w14:textId="77777777" w:rsidR="00B63424" w:rsidRPr="00C03034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Whizz-</w:t>
      </w:r>
      <w:proofErr w:type="spellStart"/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Kidz</w:t>
      </w:r>
      <w:proofErr w:type="spellEnd"/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- disabled children's charity</w:t>
      </w:r>
    </w:p>
    <w:p w14:paraId="3CFD5F32" w14:textId="77777777" w:rsidR="00B63424" w:rsidRDefault="00F00063" w:rsidP="00DE35D3">
      <w:pPr>
        <w:pStyle w:val="ListParagraph"/>
        <w:spacing w:after="0"/>
        <w:ind w:left="2694"/>
        <w:contextualSpacing w:val="0"/>
      </w:pPr>
      <w:hyperlink r:id="rId128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www.whizz-kidz.org.uk</w:t>
        </w:r>
      </w:hyperlink>
    </w:p>
    <w:p w14:paraId="5F39D276" w14:textId="77777777" w:rsidR="00DE35D3" w:rsidRPr="00C03034" w:rsidRDefault="009F6F91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23CB1208" wp14:editId="407F751A">
            <wp:simplePos x="0" y="0"/>
            <wp:positionH relativeFrom="column">
              <wp:posOffset>482600</wp:posOffset>
            </wp:positionH>
            <wp:positionV relativeFrom="paragraph">
              <wp:posOffset>78105</wp:posOffset>
            </wp:positionV>
            <wp:extent cx="895350" cy="815975"/>
            <wp:effectExtent l="0" t="0" r="0" b="3175"/>
            <wp:wrapNone/>
            <wp:docPr id="6" name="Picture 108" descr="http://enablemagazine.co.uk/wp-content/uploads/2014/02/NDC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enablemagazine.co.uk/wp-content/uploads/2014/02/NDCS-logo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BD5C7" w14:textId="77777777" w:rsidR="00B63424" w:rsidRPr="00C03034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NDCS</w:t>
      </w:r>
      <w:r w:rsidRPr="00C03034">
        <w:rPr>
          <w:rFonts w:ascii="Arial Rounded MT Bold" w:hAnsi="Arial Rounded MT Bold"/>
          <w:color w:val="117CB2"/>
          <w:sz w:val="32"/>
          <w:szCs w:val="32"/>
        </w:rPr>
        <w:t xml:space="preserve"> – National Deaf Children’s Society</w:t>
      </w:r>
    </w:p>
    <w:p w14:paraId="20551620" w14:textId="77777777" w:rsidR="00B63424" w:rsidRDefault="00F00063" w:rsidP="00DE35D3">
      <w:pPr>
        <w:pStyle w:val="ListParagraph"/>
        <w:spacing w:after="0"/>
        <w:ind w:left="2694"/>
        <w:contextualSpacing w:val="0"/>
      </w:pPr>
      <w:hyperlink r:id="rId130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www.ndcs.org.uk</w:t>
        </w:r>
      </w:hyperlink>
    </w:p>
    <w:p w14:paraId="7B3E9380" w14:textId="77777777" w:rsidR="00DE35D3" w:rsidRPr="00C03034" w:rsidRDefault="009F6F91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3264" behindDoc="0" locked="0" layoutInCell="1" allowOverlap="1" wp14:anchorId="74BC491F" wp14:editId="764E32EE">
            <wp:simplePos x="0" y="0"/>
            <wp:positionH relativeFrom="column">
              <wp:posOffset>-273685</wp:posOffset>
            </wp:positionH>
            <wp:positionV relativeFrom="paragraph">
              <wp:posOffset>201930</wp:posOffset>
            </wp:positionV>
            <wp:extent cx="895350" cy="653415"/>
            <wp:effectExtent l="0" t="0" r="0" b="0"/>
            <wp:wrapNone/>
            <wp:docPr id="5" name="Picture 111" descr="http://www.completekidz.co.uk/wp-content/uploads/2012/10/sgames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completekidz.co.uk/wp-content/uploads/2012/10/sgames_t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D9973" w14:textId="77777777" w:rsidR="00B63424" w:rsidRPr="004F2568" w:rsidRDefault="00B63424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sz w:val="32"/>
          <w:szCs w:val="32"/>
        </w:rPr>
      </w:pPr>
      <w:proofErr w:type="spellStart"/>
      <w:r w:rsidRPr="004F2568">
        <w:rPr>
          <w:rFonts w:ascii="Arial Rounded MT Bold" w:hAnsi="Arial Rounded MT Bold"/>
          <w:b/>
          <w:color w:val="117CB2"/>
          <w:sz w:val="32"/>
          <w:szCs w:val="32"/>
        </w:rPr>
        <w:t>StreetGames</w:t>
      </w:r>
      <w:proofErr w:type="spellEnd"/>
    </w:p>
    <w:p w14:paraId="60E4A5AB" w14:textId="77777777" w:rsidR="00B63424" w:rsidRDefault="00F00063" w:rsidP="00DE35D3">
      <w:pPr>
        <w:pStyle w:val="ListParagraph"/>
        <w:spacing w:after="0"/>
        <w:ind w:left="2694"/>
        <w:contextualSpacing w:val="0"/>
      </w:pPr>
      <w:hyperlink r:id="rId132" w:history="1">
        <w:r w:rsidR="00B63424" w:rsidRPr="00C03034">
          <w:rPr>
            <w:rStyle w:val="Hyperlink"/>
            <w:rFonts w:ascii="Arial Rounded MT Bold" w:hAnsi="Arial Rounded MT Bold"/>
            <w:color w:val="117CB2"/>
            <w:sz w:val="32"/>
            <w:szCs w:val="32"/>
            <w:u w:val="none"/>
          </w:rPr>
          <w:t>www.streetgames.org</w:t>
        </w:r>
      </w:hyperlink>
    </w:p>
    <w:p w14:paraId="3EB4899B" w14:textId="77777777" w:rsidR="00DE35D3" w:rsidRPr="00C03034" w:rsidRDefault="00DE35D3" w:rsidP="00DE35D3">
      <w:pPr>
        <w:pStyle w:val="ListParagraph"/>
        <w:spacing w:after="0"/>
        <w:ind w:left="2694"/>
        <w:contextualSpacing w:val="0"/>
        <w:rPr>
          <w:rFonts w:ascii="Arial Rounded MT Bold" w:hAnsi="Arial Rounded MT Bold"/>
          <w:color w:val="117CB2"/>
          <w:sz w:val="32"/>
          <w:szCs w:val="32"/>
        </w:rPr>
      </w:pPr>
    </w:p>
    <w:p w14:paraId="2F0FDC25" w14:textId="77777777" w:rsidR="00DE35D3" w:rsidRDefault="00DE35D3" w:rsidP="00DE35D3">
      <w:pPr>
        <w:spacing w:after="0"/>
        <w:ind w:left="2694"/>
        <w:rPr>
          <w:rFonts w:ascii="Arial Rounded MT Bold" w:hAnsi="Arial Rounded MT Bold"/>
          <w:color w:val="117CB2"/>
          <w:sz w:val="32"/>
          <w:szCs w:val="32"/>
        </w:rPr>
      </w:pPr>
    </w:p>
    <w:p w14:paraId="0E7D534F" w14:textId="77777777" w:rsidR="00DE35D3" w:rsidRDefault="00DE35D3" w:rsidP="009F6F91">
      <w:pPr>
        <w:spacing w:after="0"/>
        <w:rPr>
          <w:rFonts w:ascii="Arial Rounded MT Bold" w:hAnsi="Arial Rounded MT Bold"/>
          <w:color w:val="117CB2"/>
          <w:sz w:val="32"/>
          <w:szCs w:val="32"/>
        </w:rPr>
      </w:pPr>
    </w:p>
    <w:p w14:paraId="78F1A555" w14:textId="77777777" w:rsidR="00DE35D3" w:rsidRDefault="00DE35D3" w:rsidP="00DE35D3">
      <w:pPr>
        <w:spacing w:after="0"/>
        <w:ind w:left="2694"/>
        <w:rPr>
          <w:rFonts w:ascii="Arial Rounded MT Bold" w:hAnsi="Arial Rounded MT Bold"/>
          <w:color w:val="117CB2"/>
          <w:sz w:val="32"/>
          <w:szCs w:val="32"/>
        </w:rPr>
      </w:pPr>
    </w:p>
    <w:p w14:paraId="6960B173" w14:textId="77777777" w:rsidR="00B63424" w:rsidRDefault="00B63424" w:rsidP="00DE35D3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sz w:val="32"/>
          <w:szCs w:val="32"/>
        </w:rPr>
        <w:t>Below is a website link to help find activities for older people:</w:t>
      </w:r>
    </w:p>
    <w:p w14:paraId="3D84877B" w14:textId="77777777" w:rsidR="00DE35D3" w:rsidRPr="00C03034" w:rsidRDefault="00DE35D3" w:rsidP="00DE35D3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204E5972" w14:textId="77777777" w:rsidR="002902C0" w:rsidRPr="004F2568" w:rsidRDefault="009F6F91" w:rsidP="00DE35D3">
      <w:pPr>
        <w:pStyle w:val="ListParagraph"/>
        <w:numPr>
          <w:ilvl w:val="0"/>
          <w:numId w:val="6"/>
        </w:numPr>
        <w:spacing w:after="0"/>
        <w:ind w:left="2694"/>
        <w:contextualSpacing w:val="0"/>
        <w:rPr>
          <w:rFonts w:ascii="Arial Rounded MT Bold" w:hAnsi="Arial Rounded MT Bold"/>
          <w:b/>
          <w:color w:val="117CB2"/>
          <w:position w:val="-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4288" behindDoc="0" locked="0" layoutInCell="1" allowOverlap="1" wp14:anchorId="3104BA4A" wp14:editId="1D6B7D08">
            <wp:simplePos x="0" y="0"/>
            <wp:positionH relativeFrom="column">
              <wp:posOffset>-267970</wp:posOffset>
            </wp:positionH>
            <wp:positionV relativeFrom="paragraph">
              <wp:posOffset>59055</wp:posOffset>
            </wp:positionV>
            <wp:extent cx="1363345" cy="702310"/>
            <wp:effectExtent l="0" t="0" r="8255" b="2540"/>
            <wp:wrapNone/>
            <wp:docPr id="4" name="Picture 114" descr="http://www.vast.org.uk/wp-content/uploads/2014/05/Age-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vast.org.uk/wp-content/uploads/2014/05/Age-UK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2C0" w:rsidRPr="004F2568">
        <w:rPr>
          <w:rFonts w:ascii="Arial Rounded MT Bold" w:hAnsi="Arial Rounded MT Bold"/>
          <w:b/>
          <w:color w:val="117CB2"/>
          <w:sz w:val="32"/>
          <w:szCs w:val="32"/>
        </w:rPr>
        <w:t>Age UK</w:t>
      </w:r>
    </w:p>
    <w:p w14:paraId="78CA2322" w14:textId="77777777" w:rsidR="002902C0" w:rsidRPr="009F6F91" w:rsidRDefault="00C87867" w:rsidP="00DE35D3">
      <w:pPr>
        <w:pStyle w:val="ListParagraph"/>
        <w:spacing w:after="0"/>
        <w:ind w:left="2694"/>
        <w:contextualSpacing w:val="0"/>
        <w:rPr>
          <w:rStyle w:val="Hyperlink"/>
          <w:rFonts w:ascii="Arial Rounded MT Bold" w:hAnsi="Arial Rounded MT Bold"/>
          <w:color w:val="117CB2"/>
          <w:sz w:val="32"/>
          <w:u w:val="none"/>
        </w:rPr>
      </w:pPr>
      <w:r w:rsidRPr="009F6F91">
        <w:rPr>
          <w:rStyle w:val="Hyperlink"/>
          <w:rFonts w:ascii="Arial Rounded MT Bold" w:hAnsi="Arial Rounded MT Bold"/>
          <w:color w:val="117CB2"/>
          <w:sz w:val="32"/>
          <w:u w:val="none"/>
        </w:rPr>
        <w:t xml:space="preserve">www.ageuk.org.uk/health-wellbeing/keeping-fit/ </w:t>
      </w:r>
    </w:p>
    <w:p w14:paraId="7DB2BC72" w14:textId="77777777" w:rsidR="002902C0" w:rsidRDefault="002902C0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14:paraId="4CF44D3C" w14:textId="77777777"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14:paraId="5343DF52" w14:textId="77777777"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14:paraId="6DDB3589" w14:textId="77777777" w:rsidR="00DE35D3" w:rsidRDefault="00DE35D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</w:p>
    <w:p w14:paraId="0DA1C66D" w14:textId="77777777" w:rsidR="00DE35D3" w:rsidRPr="00C03034" w:rsidRDefault="009F6F91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5312" behindDoc="0" locked="0" layoutInCell="1" allowOverlap="1" wp14:anchorId="3FA84EB5" wp14:editId="36E05570">
            <wp:simplePos x="0" y="0"/>
            <wp:positionH relativeFrom="column">
              <wp:posOffset>42545</wp:posOffset>
            </wp:positionH>
            <wp:positionV relativeFrom="paragraph">
              <wp:posOffset>134620</wp:posOffset>
            </wp:positionV>
            <wp:extent cx="935990" cy="946785"/>
            <wp:effectExtent l="0" t="0" r="0" b="5715"/>
            <wp:wrapNone/>
            <wp:docPr id="3" name="Picture 117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facebook.com/images/fb_icon_325x325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60E9B" w14:textId="77777777" w:rsidR="004938F3" w:rsidRPr="00C03034" w:rsidRDefault="004938F3" w:rsidP="00C03034">
      <w:pPr>
        <w:spacing w:after="0"/>
        <w:ind w:left="2268"/>
        <w:rPr>
          <w:rFonts w:ascii="Arial Rounded MT Bold" w:hAnsi="Arial Rounded MT Bold"/>
          <w:color w:val="117CB2"/>
          <w:position w:val="-2"/>
          <w:sz w:val="32"/>
          <w:szCs w:val="32"/>
        </w:rPr>
      </w:pPr>
      <w:r w:rsidRPr="00C03034">
        <w:rPr>
          <w:rFonts w:ascii="Arial Rounded MT Bold" w:hAnsi="Arial Rounded MT Bold"/>
          <w:color w:val="117CB2"/>
          <w:position w:val="-2"/>
          <w:sz w:val="32"/>
          <w:szCs w:val="32"/>
        </w:rPr>
        <w:t>You can also use the internet and social media, such as Facebook, to check for local activities.</w:t>
      </w:r>
    </w:p>
    <w:p w14:paraId="24AAFCF8" w14:textId="77777777" w:rsidR="00B63424" w:rsidRPr="00C03034" w:rsidRDefault="00B63424" w:rsidP="00C03034">
      <w:pPr>
        <w:spacing w:after="0"/>
        <w:ind w:left="2268"/>
        <w:rPr>
          <w:rFonts w:ascii="Arial Rounded MT Bold" w:hAnsi="Arial Rounded MT Bold"/>
          <w:color w:val="117CB2"/>
          <w:sz w:val="32"/>
          <w:szCs w:val="32"/>
        </w:rPr>
      </w:pPr>
    </w:p>
    <w:p w14:paraId="4EB77376" w14:textId="77777777" w:rsidR="00B63424" w:rsidRPr="00C03034" w:rsidRDefault="00B63424" w:rsidP="004F2568">
      <w:pPr>
        <w:spacing w:after="0"/>
        <w:rPr>
          <w:rFonts w:ascii="Arial Rounded MT Bold" w:hAnsi="Arial Rounded MT Bold"/>
          <w:color w:val="117CB2"/>
          <w:sz w:val="32"/>
          <w:szCs w:val="32"/>
        </w:rPr>
      </w:pPr>
    </w:p>
    <w:sectPr w:rsidR="00B63424" w:rsidRPr="00C03034" w:rsidSect="007E367E">
      <w:footerReference w:type="default" r:id="rId135"/>
      <w:pgSz w:w="11906" w:h="16838"/>
      <w:pgMar w:top="1134" w:right="992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7672B" w14:textId="77777777" w:rsidR="00833D92" w:rsidRDefault="00833D92" w:rsidP="00897EEE">
      <w:pPr>
        <w:spacing w:after="0" w:line="240" w:lineRule="auto"/>
      </w:pPr>
      <w:r>
        <w:separator/>
      </w:r>
    </w:p>
  </w:endnote>
  <w:endnote w:type="continuationSeparator" w:id="0">
    <w:p w14:paraId="1C45ED49" w14:textId="77777777" w:rsidR="00833D92" w:rsidRDefault="00833D92" w:rsidP="00897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44CB" w14:textId="77777777" w:rsidR="00700536" w:rsidRDefault="00F02670" w:rsidP="00897EEE">
    <w:pPr>
      <w:pStyle w:val="Footer"/>
      <w:jc w:val="center"/>
    </w:pPr>
    <w:r w:rsidRPr="00FB5FA3">
      <w:rPr>
        <w:rFonts w:ascii="Arial" w:hAnsi="Arial"/>
        <w:b/>
        <w:color w:val="808080"/>
        <w:sz w:val="24"/>
        <w:szCs w:val="24"/>
      </w:rPr>
      <w:fldChar w:fldCharType="begin"/>
    </w:r>
    <w:r w:rsidR="00700536" w:rsidRPr="00FB5FA3">
      <w:rPr>
        <w:rFonts w:ascii="Arial" w:hAnsi="Arial"/>
        <w:b/>
        <w:color w:val="808080"/>
        <w:sz w:val="24"/>
        <w:szCs w:val="24"/>
      </w:rPr>
      <w:instrText xml:space="preserve"> PAGE   \* MERGEFORMAT </w:instrText>
    </w:r>
    <w:r w:rsidRPr="00FB5FA3">
      <w:rPr>
        <w:rFonts w:ascii="Arial" w:hAnsi="Arial"/>
        <w:b/>
        <w:color w:val="808080"/>
        <w:sz w:val="24"/>
        <w:szCs w:val="24"/>
      </w:rPr>
      <w:fldChar w:fldCharType="separate"/>
    </w:r>
    <w:r w:rsidR="009F6F91">
      <w:rPr>
        <w:rFonts w:ascii="Arial" w:hAnsi="Arial"/>
        <w:b/>
        <w:noProof/>
        <w:color w:val="808080"/>
        <w:sz w:val="24"/>
        <w:szCs w:val="24"/>
      </w:rPr>
      <w:t>2</w:t>
    </w:r>
    <w:r w:rsidRPr="00FB5FA3">
      <w:rPr>
        <w:rFonts w:ascii="Arial" w:hAnsi="Arial"/>
        <w:b/>
        <w:color w:val="8080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A81CD" w14:textId="77777777" w:rsidR="00833D92" w:rsidRDefault="00833D92" w:rsidP="00897EEE">
      <w:pPr>
        <w:spacing w:after="0" w:line="240" w:lineRule="auto"/>
      </w:pPr>
      <w:r>
        <w:separator/>
      </w:r>
    </w:p>
  </w:footnote>
  <w:footnote w:type="continuationSeparator" w:id="0">
    <w:p w14:paraId="6245F962" w14:textId="77777777" w:rsidR="00833D92" w:rsidRDefault="00833D92" w:rsidP="00897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ACE"/>
    <w:multiLevelType w:val="hybridMultilevel"/>
    <w:tmpl w:val="E6E8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F4C6F"/>
    <w:multiLevelType w:val="hybridMultilevel"/>
    <w:tmpl w:val="BB80C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0A1D"/>
    <w:multiLevelType w:val="multilevel"/>
    <w:tmpl w:val="70307A8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3" w15:restartNumberingAfterBreak="0">
    <w:nsid w:val="0E8B197E"/>
    <w:multiLevelType w:val="hybridMultilevel"/>
    <w:tmpl w:val="388E1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31B46"/>
    <w:multiLevelType w:val="multilevel"/>
    <w:tmpl w:val="058C2D6A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5" w15:restartNumberingAfterBreak="0">
    <w:nsid w:val="3E3405A2"/>
    <w:multiLevelType w:val="multilevel"/>
    <w:tmpl w:val="9FFC20FA"/>
    <w:styleLink w:val="Bullet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6" w15:restartNumberingAfterBreak="0">
    <w:nsid w:val="40A11DD2"/>
    <w:multiLevelType w:val="multilevel"/>
    <w:tmpl w:val="89748A30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7" w15:restartNumberingAfterBreak="0">
    <w:nsid w:val="41AA6A82"/>
    <w:multiLevelType w:val="multilevel"/>
    <w:tmpl w:val="A146740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8" w15:restartNumberingAfterBreak="0">
    <w:nsid w:val="452733F5"/>
    <w:multiLevelType w:val="multilevel"/>
    <w:tmpl w:val="F9C6E5D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9" w15:restartNumberingAfterBreak="0">
    <w:nsid w:val="486505AC"/>
    <w:multiLevelType w:val="hybridMultilevel"/>
    <w:tmpl w:val="7BEA2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10139"/>
    <w:multiLevelType w:val="multilevel"/>
    <w:tmpl w:val="3C7EF71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1" w15:restartNumberingAfterBreak="0">
    <w:nsid w:val="52CC1A56"/>
    <w:multiLevelType w:val="hybridMultilevel"/>
    <w:tmpl w:val="16C28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A5C30"/>
    <w:multiLevelType w:val="multilevel"/>
    <w:tmpl w:val="D13A30E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3" w15:restartNumberingAfterBreak="0">
    <w:nsid w:val="62EC4B8F"/>
    <w:multiLevelType w:val="multilevel"/>
    <w:tmpl w:val="E46E0A36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4" w15:restartNumberingAfterBreak="0">
    <w:nsid w:val="6AAB7C93"/>
    <w:multiLevelType w:val="hybridMultilevel"/>
    <w:tmpl w:val="CD7C9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A16B0"/>
    <w:multiLevelType w:val="multilevel"/>
    <w:tmpl w:val="18D2890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6" w15:restartNumberingAfterBreak="0">
    <w:nsid w:val="72267793"/>
    <w:multiLevelType w:val="multilevel"/>
    <w:tmpl w:val="1A8026EC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4"/>
  </w:num>
  <w:num w:numId="5">
    <w:abstractNumId w:val="0"/>
  </w:num>
  <w:num w:numId="6">
    <w:abstractNumId w:val="1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3"/>
  </w:num>
  <w:num w:numId="13">
    <w:abstractNumId w:val="2"/>
  </w:num>
  <w:num w:numId="14">
    <w:abstractNumId w:val="16"/>
  </w:num>
  <w:num w:numId="15">
    <w:abstractNumId w:val="8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197"/>
    <w:rsid w:val="00006727"/>
    <w:rsid w:val="00025E28"/>
    <w:rsid w:val="0005407E"/>
    <w:rsid w:val="000A5ECC"/>
    <w:rsid w:val="000C6FF6"/>
    <w:rsid w:val="00142B1A"/>
    <w:rsid w:val="001546AB"/>
    <w:rsid w:val="00170B7F"/>
    <w:rsid w:val="00176045"/>
    <w:rsid w:val="00183E82"/>
    <w:rsid w:val="001968F1"/>
    <w:rsid w:val="001C5F2E"/>
    <w:rsid w:val="0023148E"/>
    <w:rsid w:val="00232CCA"/>
    <w:rsid w:val="00247AE0"/>
    <w:rsid w:val="002853FB"/>
    <w:rsid w:val="002902C0"/>
    <w:rsid w:val="002D7BB4"/>
    <w:rsid w:val="002E1E7A"/>
    <w:rsid w:val="002F0D32"/>
    <w:rsid w:val="00307D7B"/>
    <w:rsid w:val="00341303"/>
    <w:rsid w:val="0037280F"/>
    <w:rsid w:val="00430197"/>
    <w:rsid w:val="0044324E"/>
    <w:rsid w:val="00457604"/>
    <w:rsid w:val="00470ED1"/>
    <w:rsid w:val="004938F3"/>
    <w:rsid w:val="004F2568"/>
    <w:rsid w:val="004F5F8A"/>
    <w:rsid w:val="00533E05"/>
    <w:rsid w:val="00550FDB"/>
    <w:rsid w:val="005A04F4"/>
    <w:rsid w:val="005A22C9"/>
    <w:rsid w:val="005B637C"/>
    <w:rsid w:val="00614A32"/>
    <w:rsid w:val="006236EA"/>
    <w:rsid w:val="00633AF5"/>
    <w:rsid w:val="0064744A"/>
    <w:rsid w:val="00654BDF"/>
    <w:rsid w:val="006A455D"/>
    <w:rsid w:val="006E5EB5"/>
    <w:rsid w:val="00700536"/>
    <w:rsid w:val="007733D9"/>
    <w:rsid w:val="007E367E"/>
    <w:rsid w:val="00803FE9"/>
    <w:rsid w:val="00833D92"/>
    <w:rsid w:val="00833D93"/>
    <w:rsid w:val="0086008E"/>
    <w:rsid w:val="008857B3"/>
    <w:rsid w:val="00897EEE"/>
    <w:rsid w:val="009717F7"/>
    <w:rsid w:val="009B126B"/>
    <w:rsid w:val="009F6F91"/>
    <w:rsid w:val="00A05724"/>
    <w:rsid w:val="00A22CD7"/>
    <w:rsid w:val="00A84298"/>
    <w:rsid w:val="00B3128A"/>
    <w:rsid w:val="00B40196"/>
    <w:rsid w:val="00B63424"/>
    <w:rsid w:val="00B73343"/>
    <w:rsid w:val="00BD1A43"/>
    <w:rsid w:val="00C03034"/>
    <w:rsid w:val="00C406DD"/>
    <w:rsid w:val="00C45DDB"/>
    <w:rsid w:val="00C5074D"/>
    <w:rsid w:val="00C55D12"/>
    <w:rsid w:val="00C5707B"/>
    <w:rsid w:val="00C60B73"/>
    <w:rsid w:val="00C87867"/>
    <w:rsid w:val="00CB5204"/>
    <w:rsid w:val="00CC0902"/>
    <w:rsid w:val="00CC1DB6"/>
    <w:rsid w:val="00CD2F86"/>
    <w:rsid w:val="00CE0CDE"/>
    <w:rsid w:val="00CE5D48"/>
    <w:rsid w:val="00D66AC6"/>
    <w:rsid w:val="00D8036F"/>
    <w:rsid w:val="00D92E91"/>
    <w:rsid w:val="00DA650A"/>
    <w:rsid w:val="00DB002A"/>
    <w:rsid w:val="00DC648B"/>
    <w:rsid w:val="00DE35D3"/>
    <w:rsid w:val="00E14BED"/>
    <w:rsid w:val="00E16B01"/>
    <w:rsid w:val="00E4708A"/>
    <w:rsid w:val="00E606C2"/>
    <w:rsid w:val="00F02670"/>
    <w:rsid w:val="00F54A4D"/>
    <w:rsid w:val="00FB576F"/>
    <w:rsid w:val="00FB5FA3"/>
    <w:rsid w:val="00FB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B0C3F"/>
  <w15:chartTrackingRefBased/>
  <w15:docId w15:val="{E1BBCE62-93B4-42A3-8CFC-4D8A4A07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90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2C9"/>
    <w:pPr>
      <w:ind w:left="720"/>
      <w:contextualSpacing/>
    </w:pPr>
  </w:style>
  <w:style w:type="character" w:styleId="Hyperlink">
    <w:name w:val="Hyperlink"/>
    <w:uiPriority w:val="99"/>
    <w:unhideWhenUsed/>
    <w:rsid w:val="00FB576F"/>
    <w:rPr>
      <w:color w:val="0000FF"/>
      <w:u w:val="single"/>
    </w:rPr>
  </w:style>
  <w:style w:type="paragraph" w:customStyle="1" w:styleId="BodyA">
    <w:name w:val="Body A"/>
    <w:rsid w:val="002902C0"/>
    <w:pPr>
      <w:pBdr>
        <w:top w:val="nil"/>
        <w:left w:val="nil"/>
        <w:bottom w:val="nil"/>
        <w:right w:val="nil"/>
        <w:between w:val="nil"/>
        <w:bar w:val="nil"/>
      </w:pBdr>
      <w:spacing w:before="200" w:after="80" w:line="336" w:lineRule="auto"/>
    </w:pPr>
    <w:rPr>
      <w:rFonts w:ascii="Palatino" w:eastAsia="Palatino" w:hAnsi="Palatino" w:cs="Palatino"/>
      <w:color w:val="000000"/>
      <w:sz w:val="24"/>
      <w:szCs w:val="24"/>
      <w:u w:color="000000"/>
      <w:bdr w:val="nil"/>
      <w:lang w:val="en-US"/>
    </w:rPr>
  </w:style>
  <w:style w:type="numbering" w:customStyle="1" w:styleId="Bullet">
    <w:name w:val="Bullet"/>
    <w:rsid w:val="002902C0"/>
    <w:pPr>
      <w:numPr>
        <w:numId w:val="1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0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EEE"/>
  </w:style>
  <w:style w:type="paragraph" w:styleId="Footer">
    <w:name w:val="footer"/>
    <w:basedOn w:val="Normal"/>
    <w:link w:val="FooterChar"/>
    <w:uiPriority w:val="99"/>
    <w:unhideWhenUsed/>
    <w:rsid w:val="00897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EEE"/>
  </w:style>
  <w:style w:type="character" w:styleId="FollowedHyperlink">
    <w:name w:val="FollowedHyperlink"/>
    <w:basedOn w:val="DefaultParagraphFont"/>
    <w:uiPriority w:val="99"/>
    <w:semiHidden/>
    <w:unhideWhenUsed/>
    <w:rsid w:val="00247A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45962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4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9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http://www.dsauk.org/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0.png"/><Relationship Id="rId133" Type="http://schemas.openxmlformats.org/officeDocument/2006/relationships/image" Target="media/image112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hyperlink" Target="http://www.disabilityrightsuk.org/how-we-can-help/publications/doing-life-differently-series/doing-sport-differently" TargetMode="External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123" Type="http://schemas.openxmlformats.org/officeDocument/2006/relationships/image" Target="media/image107.jpeg"/><Relationship Id="rId128" Type="http://schemas.openxmlformats.org/officeDocument/2006/relationships/hyperlink" Target="http://www.whizz-kidz.org.uk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13" Type="http://schemas.openxmlformats.org/officeDocument/2006/relationships/hyperlink" Target="http://www.britishblindsport.org.uk/" TargetMode="External"/><Relationship Id="rId118" Type="http://schemas.openxmlformats.org/officeDocument/2006/relationships/image" Target="media/image103.png"/><Relationship Id="rId126" Type="http://schemas.openxmlformats.org/officeDocument/2006/relationships/hyperlink" Target="http://www.wheelpower.org.uk" TargetMode="External"/><Relationship Id="rId134" Type="http://schemas.openxmlformats.org/officeDocument/2006/relationships/image" Target="media/image113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hyperlink" Target="http://www.activityalliance.org.uk" TargetMode="External"/><Relationship Id="rId98" Type="http://schemas.openxmlformats.org/officeDocument/2006/relationships/image" Target="media/image87.jpeg"/><Relationship Id="rId121" Type="http://schemas.openxmlformats.org/officeDocument/2006/relationships/image" Target="media/image10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2.png"/><Relationship Id="rId124" Type="http://schemas.openxmlformats.org/officeDocument/2006/relationships/image" Target="media/image1070.jpeg"/><Relationship Id="rId129" Type="http://schemas.openxmlformats.org/officeDocument/2006/relationships/image" Target="media/image110.jpeg"/><Relationship Id="rId13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5.jpeg"/><Relationship Id="rId111" Type="http://schemas.openxmlformats.org/officeDocument/2006/relationships/hyperlink" Target="http://parasport.org.uk/" TargetMode="External"/><Relationship Id="rId132" Type="http://schemas.openxmlformats.org/officeDocument/2006/relationships/hyperlink" Target="http://www.streetgame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5.png"/><Relationship Id="rId114" Type="http://schemas.openxmlformats.org/officeDocument/2006/relationships/image" Target="media/image101.png"/><Relationship Id="rId119" Type="http://schemas.openxmlformats.org/officeDocument/2006/relationships/image" Target="media/image104.jpeg"/><Relationship Id="rId127" Type="http://schemas.openxmlformats.org/officeDocument/2006/relationships/image" Target="media/image10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hyperlink" Target="http://www.disabilityrightsuk.org/how-we-can-help/publications/doing-life-differently-series/doing-sport-differently" TargetMode="External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06.png"/><Relationship Id="rId130" Type="http://schemas.openxmlformats.org/officeDocument/2006/relationships/hyperlink" Target="http://www.ndcs.org.uk" TargetMode="External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0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hyperlink" Target="https://www.mencap.org.uk/" TargetMode="External"/><Relationship Id="rId125" Type="http://schemas.openxmlformats.org/officeDocument/2006/relationships/image" Target="media/image108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99.png"/><Relationship Id="rId115" Type="http://schemas.openxmlformats.org/officeDocument/2006/relationships/hyperlink" Target="http://www.cpsport.org/" TargetMode="External"/><Relationship Id="rId131" Type="http://schemas.openxmlformats.org/officeDocument/2006/relationships/image" Target="media/image111.png"/><Relationship Id="rId136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rl\AppData\Local\Microsoft\Windows\INetCache\Content.Outlook\K3X65DX7\Being%20Active%20(Easy%20Read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69241-A530-43A2-9D6B-552774620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Being Active (Easy Read)</Template>
  <TotalTime>1</TotalTime>
  <Pages>19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9478</CharactersWithSpaces>
  <SharedDoc>false</SharedDoc>
  <HLinks>
    <vt:vector size="84" baseType="variant">
      <vt:variant>
        <vt:i4>1179673</vt:i4>
      </vt:variant>
      <vt:variant>
        <vt:i4>24</vt:i4>
      </vt:variant>
      <vt:variant>
        <vt:i4>0</vt:i4>
      </vt:variant>
      <vt:variant>
        <vt:i4>5</vt:i4>
      </vt:variant>
      <vt:variant>
        <vt:lpwstr>http://www.ageuk.org.uk/health-wellbeing/keeping-fit/</vt:lpwstr>
      </vt:variant>
      <vt:variant>
        <vt:lpwstr/>
      </vt:variant>
      <vt:variant>
        <vt:i4>4063341</vt:i4>
      </vt:variant>
      <vt:variant>
        <vt:i4>21</vt:i4>
      </vt:variant>
      <vt:variant>
        <vt:i4>0</vt:i4>
      </vt:variant>
      <vt:variant>
        <vt:i4>5</vt:i4>
      </vt:variant>
      <vt:variant>
        <vt:lpwstr>http://www.streetgames.org/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http://www.ndcs.org.uk/</vt:lpwstr>
      </vt:variant>
      <vt:variant>
        <vt:lpwstr/>
      </vt:variant>
      <vt:variant>
        <vt:i4>5832705</vt:i4>
      </vt:variant>
      <vt:variant>
        <vt:i4>15</vt:i4>
      </vt:variant>
      <vt:variant>
        <vt:i4>0</vt:i4>
      </vt:variant>
      <vt:variant>
        <vt:i4>5</vt:i4>
      </vt:variant>
      <vt:variant>
        <vt:lpwstr>http://www.whizz-kidz.org.uk/</vt:lpwstr>
      </vt:variant>
      <vt:variant>
        <vt:lpwstr/>
      </vt:variant>
      <vt:variant>
        <vt:i4>4587605</vt:i4>
      </vt:variant>
      <vt:variant>
        <vt:i4>12</vt:i4>
      </vt:variant>
      <vt:variant>
        <vt:i4>0</vt:i4>
      </vt:variant>
      <vt:variant>
        <vt:i4>5</vt:i4>
      </vt:variant>
      <vt:variant>
        <vt:lpwstr>http://www.wheelpower.org.uk/</vt:lpwstr>
      </vt:variant>
      <vt:variant>
        <vt:lpwstr/>
      </vt:variant>
      <vt:variant>
        <vt:i4>6225926</vt:i4>
      </vt:variant>
      <vt:variant>
        <vt:i4>9</vt:i4>
      </vt:variant>
      <vt:variant>
        <vt:i4>0</vt:i4>
      </vt:variant>
      <vt:variant>
        <vt:i4>5</vt:i4>
      </vt:variant>
      <vt:variant>
        <vt:lpwstr>http://www.disabilityrightsuk.org/how-we-can-help/publications/doing-life-differently-series/doing-sport-differently</vt:lpwstr>
      </vt:variant>
      <vt:variant>
        <vt:lpwstr/>
      </vt:variant>
      <vt:variant>
        <vt:i4>3211363</vt:i4>
      </vt:variant>
      <vt:variant>
        <vt:i4>6</vt:i4>
      </vt:variant>
      <vt:variant>
        <vt:i4>0</vt:i4>
      </vt:variant>
      <vt:variant>
        <vt:i4>5</vt:i4>
      </vt:variant>
      <vt:variant>
        <vt:lpwstr>http://www.efds.co.uk/</vt:lpwstr>
      </vt:variant>
      <vt:variant>
        <vt:lpwstr/>
      </vt:variant>
      <vt:variant>
        <vt:i4>65566</vt:i4>
      </vt:variant>
      <vt:variant>
        <vt:i4>3</vt:i4>
      </vt:variant>
      <vt:variant>
        <vt:i4>0</vt:i4>
      </vt:variant>
      <vt:variant>
        <vt:i4>5</vt:i4>
      </vt:variant>
      <vt:variant>
        <vt:lpwstr>http://www.efds.co.uk/inclusive_fitness/ifi_gyms</vt:lpwstr>
      </vt:variant>
      <vt:variant>
        <vt:lpwstr/>
      </vt:variant>
      <vt:variant>
        <vt:i4>6225926</vt:i4>
      </vt:variant>
      <vt:variant>
        <vt:i4>0</vt:i4>
      </vt:variant>
      <vt:variant>
        <vt:i4>0</vt:i4>
      </vt:variant>
      <vt:variant>
        <vt:i4>5</vt:i4>
      </vt:variant>
      <vt:variant>
        <vt:lpwstr>http://www.disabilityrightsuk.org/how-we-can-help/publications/doing-life-differently-series/doing-sport-differently</vt:lpwstr>
      </vt:variant>
      <vt:variant>
        <vt:lpwstr/>
      </vt:variant>
      <vt:variant>
        <vt:i4>1245202</vt:i4>
      </vt:variant>
      <vt:variant>
        <vt:i4>-1</vt:i4>
      </vt:variant>
      <vt:variant>
        <vt:i4>1039</vt:i4>
      </vt:variant>
      <vt:variant>
        <vt:i4>4</vt:i4>
      </vt:variant>
      <vt:variant>
        <vt:lpwstr>http://parasport.org.uk/</vt:lpwstr>
      </vt:variant>
      <vt:variant>
        <vt:lpwstr/>
      </vt:variant>
      <vt:variant>
        <vt:i4>1638481</vt:i4>
      </vt:variant>
      <vt:variant>
        <vt:i4>-1</vt:i4>
      </vt:variant>
      <vt:variant>
        <vt:i4>1038</vt:i4>
      </vt:variant>
      <vt:variant>
        <vt:i4>4</vt:i4>
      </vt:variant>
      <vt:variant>
        <vt:lpwstr>http://www.britishblindsport.org.uk/</vt:lpwstr>
      </vt:variant>
      <vt:variant>
        <vt:lpwstr/>
      </vt:variant>
      <vt:variant>
        <vt:i4>2621566</vt:i4>
      </vt:variant>
      <vt:variant>
        <vt:i4>-1</vt:i4>
      </vt:variant>
      <vt:variant>
        <vt:i4>1037</vt:i4>
      </vt:variant>
      <vt:variant>
        <vt:i4>4</vt:i4>
      </vt:variant>
      <vt:variant>
        <vt:lpwstr>http://www.cpsport.org/</vt:lpwstr>
      </vt:variant>
      <vt:variant>
        <vt:lpwstr/>
      </vt:variant>
      <vt:variant>
        <vt:i4>5046282</vt:i4>
      </vt:variant>
      <vt:variant>
        <vt:i4>-1</vt:i4>
      </vt:variant>
      <vt:variant>
        <vt:i4>1036</vt:i4>
      </vt:variant>
      <vt:variant>
        <vt:i4>4</vt:i4>
      </vt:variant>
      <vt:variant>
        <vt:lpwstr>http://www.dsauk.org/</vt:lpwstr>
      </vt:variant>
      <vt:variant>
        <vt:lpwstr/>
      </vt:variant>
      <vt:variant>
        <vt:i4>7077947</vt:i4>
      </vt:variant>
      <vt:variant>
        <vt:i4>-1</vt:i4>
      </vt:variant>
      <vt:variant>
        <vt:i4>1034</vt:i4>
      </vt:variant>
      <vt:variant>
        <vt:i4>4</vt:i4>
      </vt:variant>
      <vt:variant>
        <vt:lpwstr>https://www.mencap.org.uk/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Marl</dc:creator>
  <cp:keywords/>
  <cp:lastModifiedBy>Rebecca Stathers</cp:lastModifiedBy>
  <cp:revision>2</cp:revision>
  <cp:lastPrinted>2014-12-01T14:29:00Z</cp:lastPrinted>
  <dcterms:created xsi:type="dcterms:W3CDTF">2022-12-02T13:37:00Z</dcterms:created>
  <dcterms:modified xsi:type="dcterms:W3CDTF">2022-12-02T13:37:00Z</dcterms:modified>
</cp:coreProperties>
</file>